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A477" w14:textId="77777777" w:rsidR="009D3DCE" w:rsidRPr="00D052B8" w:rsidRDefault="009D3DCE" w:rsidP="00A4630E">
      <w:pPr>
        <w:pStyle w:val="Caption"/>
        <w:pBdr>
          <w:bottom w:val="single" w:sz="2" w:space="1" w:color="auto"/>
        </w:pBdr>
        <w:rPr>
          <w:sz w:val="26"/>
          <w:szCs w:val="26"/>
        </w:rPr>
      </w:pPr>
      <w:r w:rsidRPr="00D052B8">
        <w:rPr>
          <w:sz w:val="26"/>
          <w:szCs w:val="26"/>
        </w:rPr>
        <w:t xml:space="preserve">                                                                                         </w:t>
      </w:r>
    </w:p>
    <w:tbl>
      <w:tblPr>
        <w:tblW w:w="10320" w:type="dxa"/>
        <w:tblInd w:w="-2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480"/>
        <w:gridCol w:w="22"/>
        <w:gridCol w:w="6338"/>
      </w:tblGrid>
      <w:tr w:rsidR="009D3DCE" w:rsidRPr="00D052B8" w14:paraId="29A30E08" w14:textId="77777777" w:rsidTr="00F61D28">
        <w:trPr>
          <w:cantSplit/>
          <w:trHeight w:val="246"/>
        </w:trPr>
        <w:tc>
          <w:tcPr>
            <w:tcW w:w="3480" w:type="dxa"/>
            <w:vAlign w:val="center"/>
          </w:tcPr>
          <w:p w14:paraId="612E313C" w14:textId="77777777" w:rsidR="009D3DCE" w:rsidRPr="00D052B8" w:rsidRDefault="009D3DCE" w:rsidP="00FC4FA5">
            <w:pPr>
              <w:pStyle w:val="Heading5"/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 xml:space="preserve">Contract Name </w:t>
            </w:r>
          </w:p>
        </w:tc>
        <w:tc>
          <w:tcPr>
            <w:tcW w:w="6840" w:type="dxa"/>
            <w:gridSpan w:val="3"/>
          </w:tcPr>
          <w:p w14:paraId="4423B9FE" w14:textId="77777777" w:rsidR="009D3DCE" w:rsidRPr="00D052B8" w:rsidRDefault="009D3DCE" w:rsidP="00FC4F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</w:tr>
      <w:tr w:rsidR="009D3DCE" w:rsidRPr="00D052B8" w14:paraId="279B1103" w14:textId="77777777" w:rsidTr="00F61D28">
        <w:trPr>
          <w:cantSplit/>
          <w:trHeight w:val="145"/>
        </w:trPr>
        <w:tc>
          <w:tcPr>
            <w:tcW w:w="3480" w:type="dxa"/>
            <w:vAlign w:val="center"/>
          </w:tcPr>
          <w:p w14:paraId="6F5E0AB1" w14:textId="77777777" w:rsidR="009D3DCE" w:rsidRPr="00D052B8" w:rsidRDefault="009D3DCE" w:rsidP="00FC4FA5">
            <w:pPr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Contract Number</w:t>
            </w:r>
          </w:p>
        </w:tc>
        <w:tc>
          <w:tcPr>
            <w:tcW w:w="6840" w:type="dxa"/>
            <w:gridSpan w:val="3"/>
          </w:tcPr>
          <w:p w14:paraId="05CD1493" w14:textId="77777777" w:rsidR="009D3DCE" w:rsidRPr="00D052B8" w:rsidRDefault="009D3DCE" w:rsidP="00FC4FA5">
            <w:pPr>
              <w:rPr>
                <w:sz w:val="26"/>
                <w:szCs w:val="26"/>
              </w:rPr>
            </w:pPr>
          </w:p>
        </w:tc>
      </w:tr>
      <w:tr w:rsidR="00D12E08" w:rsidRPr="00D052B8" w14:paraId="70EACF10" w14:textId="77777777" w:rsidTr="00F61D28">
        <w:trPr>
          <w:cantSplit/>
          <w:trHeight w:val="145"/>
        </w:trPr>
        <w:tc>
          <w:tcPr>
            <w:tcW w:w="3480" w:type="dxa"/>
            <w:tcBorders>
              <w:bottom w:val="single" w:sz="8" w:space="0" w:color="auto"/>
            </w:tcBorders>
            <w:vAlign w:val="center"/>
          </w:tcPr>
          <w:p w14:paraId="02E8701E" w14:textId="77777777" w:rsidR="00D12E08" w:rsidRPr="00D052B8" w:rsidRDefault="00D12E08" w:rsidP="00FC4FA5">
            <w:pPr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Commencement Date</w:t>
            </w:r>
          </w:p>
        </w:tc>
        <w:tc>
          <w:tcPr>
            <w:tcW w:w="6840" w:type="dxa"/>
            <w:gridSpan w:val="3"/>
            <w:tcBorders>
              <w:bottom w:val="single" w:sz="8" w:space="0" w:color="auto"/>
            </w:tcBorders>
          </w:tcPr>
          <w:p w14:paraId="2A21E213" w14:textId="77777777" w:rsidR="00D12E08" w:rsidRPr="00D052B8" w:rsidRDefault="00D12E08" w:rsidP="00FC4FA5">
            <w:pPr>
              <w:rPr>
                <w:sz w:val="26"/>
                <w:szCs w:val="26"/>
              </w:rPr>
            </w:pPr>
          </w:p>
        </w:tc>
      </w:tr>
      <w:tr w:rsidR="009D3DCE" w:rsidRPr="00D052B8" w14:paraId="48005E1B" w14:textId="77777777" w:rsidTr="00F61D28">
        <w:trPr>
          <w:cantSplit/>
          <w:trHeight w:val="145"/>
        </w:trPr>
        <w:tc>
          <w:tcPr>
            <w:tcW w:w="3480" w:type="dxa"/>
            <w:tcBorders>
              <w:bottom w:val="single" w:sz="8" w:space="0" w:color="auto"/>
            </w:tcBorders>
            <w:vAlign w:val="center"/>
          </w:tcPr>
          <w:p w14:paraId="7B1699B0" w14:textId="77777777" w:rsidR="009D3DCE" w:rsidRPr="00D052B8" w:rsidRDefault="00D12E08" w:rsidP="00FC4FA5">
            <w:pPr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Signals Contractor</w:t>
            </w:r>
          </w:p>
        </w:tc>
        <w:tc>
          <w:tcPr>
            <w:tcW w:w="6840" w:type="dxa"/>
            <w:gridSpan w:val="3"/>
            <w:tcBorders>
              <w:bottom w:val="single" w:sz="8" w:space="0" w:color="auto"/>
            </w:tcBorders>
          </w:tcPr>
          <w:p w14:paraId="2D12DEF6" w14:textId="77777777" w:rsidR="009D3DCE" w:rsidRPr="00D052B8" w:rsidRDefault="009D3DCE" w:rsidP="00FC4FA5">
            <w:pPr>
              <w:rPr>
                <w:sz w:val="26"/>
                <w:szCs w:val="26"/>
              </w:rPr>
            </w:pPr>
          </w:p>
        </w:tc>
      </w:tr>
      <w:tr w:rsidR="009D3DCE" w:rsidRPr="00D052B8" w14:paraId="7D433811" w14:textId="77777777" w:rsidTr="00F61D28">
        <w:trPr>
          <w:cantSplit/>
          <w:trHeight w:val="145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1270A60" w14:textId="77777777" w:rsidR="009D3DCE" w:rsidRPr="00D052B8" w:rsidRDefault="00D12E08" w:rsidP="00FC4FA5">
            <w:pPr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 xml:space="preserve">Civil </w:t>
            </w:r>
            <w:r w:rsidR="009D3DCE" w:rsidRPr="00D052B8">
              <w:rPr>
                <w:b/>
                <w:bCs/>
                <w:sz w:val="26"/>
                <w:szCs w:val="26"/>
              </w:rPr>
              <w:t>Contractor</w:t>
            </w:r>
          </w:p>
        </w:tc>
        <w:tc>
          <w:tcPr>
            <w:tcW w:w="6840" w:type="dxa"/>
            <w:gridSpan w:val="3"/>
            <w:tcBorders>
              <w:top w:val="single" w:sz="8" w:space="0" w:color="auto"/>
              <w:bottom w:val="single" w:sz="18" w:space="0" w:color="auto"/>
            </w:tcBorders>
          </w:tcPr>
          <w:p w14:paraId="61C5D32C" w14:textId="77777777" w:rsidR="009D3DCE" w:rsidRPr="00D052B8" w:rsidRDefault="009D3DCE" w:rsidP="00FC4FA5">
            <w:pPr>
              <w:rPr>
                <w:sz w:val="26"/>
                <w:szCs w:val="26"/>
              </w:rPr>
            </w:pPr>
          </w:p>
        </w:tc>
      </w:tr>
      <w:tr w:rsidR="00283E15" w:rsidRPr="00D052B8" w14:paraId="0CFC1913" w14:textId="77777777" w:rsidTr="00283E15">
        <w:trPr>
          <w:cantSplit/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90ED3E" w14:textId="4CC13553" w:rsidR="00283E15" w:rsidRDefault="00283E15" w:rsidP="00283E15">
            <w:pPr>
              <w:pStyle w:val="Heading5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D052B8">
              <w:rPr>
                <w:rFonts w:ascii="Arial" w:hAnsi="Arial" w:cs="Arial"/>
                <w:sz w:val="26"/>
                <w:szCs w:val="26"/>
              </w:rPr>
              <w:t>CONTROLLER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DEA34E6" w14:textId="17E930E8" w:rsidR="00283E15" w:rsidRPr="00D052B8" w:rsidRDefault="00283E15" w:rsidP="00283E15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Y</w:t>
            </w:r>
            <w:r>
              <w:rPr>
                <w:b/>
                <w:bCs/>
                <w:sz w:val="26"/>
                <w:szCs w:val="26"/>
              </w:rPr>
              <w:t>/N</w:t>
            </w:r>
            <w:r w:rsidR="00C57B50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/NA</w:t>
            </w:r>
            <w:r w:rsidRPr="00D052B8">
              <w:rPr>
                <w:b/>
                <w:bCs/>
                <w:sz w:val="26"/>
                <w:szCs w:val="26"/>
              </w:rPr>
              <w:t xml:space="preserve">                       Comments</w:t>
            </w:r>
          </w:p>
        </w:tc>
      </w:tr>
      <w:tr w:rsidR="00283E15" w:rsidRPr="00D052B8" w14:paraId="0061C1EE" w14:textId="77777777" w:rsidTr="00A773E8">
        <w:trPr>
          <w:cantSplit/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5AA640" w14:textId="3C3D9BB9" w:rsidR="00283E15" w:rsidRPr="000751B4" w:rsidRDefault="00283E15" w:rsidP="00283E15">
            <w:pPr>
              <w:pStyle w:val="Heading5"/>
              <w:rPr>
                <w:rFonts w:ascii="Arial" w:hAnsi="Arial" w:cs="Arial"/>
                <w:b w:val="0"/>
                <w:bCs w:val="0"/>
                <w:i/>
                <w:iCs/>
                <w:sz w:val="26"/>
                <w:szCs w:val="26"/>
              </w:rPr>
            </w:pPr>
            <w:r w:rsidRPr="000751B4">
              <w:rPr>
                <w:b w:val="0"/>
                <w:bCs w:val="0"/>
                <w:sz w:val="26"/>
                <w:szCs w:val="26"/>
              </w:rPr>
              <w:t>Make</w:t>
            </w:r>
            <w:r w:rsidRPr="000751B4">
              <w:rPr>
                <w:b w:val="0"/>
                <w:bCs w:val="0"/>
                <w:sz w:val="26"/>
                <w:szCs w:val="26"/>
              </w:rPr>
              <w:t xml:space="preserve"> &amp;</w:t>
            </w:r>
            <w:r w:rsidRPr="000751B4">
              <w:rPr>
                <w:b w:val="0"/>
                <w:bCs w:val="0"/>
                <w:sz w:val="26"/>
                <w:szCs w:val="26"/>
              </w:rPr>
              <w:t xml:space="preserve"> Type</w:t>
            </w:r>
            <w:r w:rsidRPr="000751B4">
              <w:rPr>
                <w:b w:val="0"/>
                <w:bCs w:val="0"/>
                <w:sz w:val="26"/>
                <w:szCs w:val="26"/>
              </w:rPr>
              <w:t>: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A8AF81" w14:textId="7E6B8C68" w:rsidR="00283E15" w:rsidRPr="000751B4" w:rsidRDefault="00283E15" w:rsidP="00283E1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 w:rsidRPr="000751B4">
              <w:rPr>
                <w:sz w:val="26"/>
                <w:szCs w:val="26"/>
              </w:rPr>
              <w:t>Make:                          VC:                        ELV: Yes/No</w:t>
            </w:r>
          </w:p>
        </w:tc>
      </w:tr>
      <w:tr w:rsidR="00283E15" w:rsidRPr="00D052B8" w14:paraId="58ABA31C" w14:textId="77777777" w:rsidTr="00A773E8">
        <w:trPr>
          <w:cantSplit/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5987AD" w14:textId="51904DD8" w:rsidR="00283E15" w:rsidRDefault="00283E15" w:rsidP="00283E15">
            <w:pPr>
              <w:pStyle w:val="Heading5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D052B8">
              <w:rPr>
                <w:b w:val="0"/>
                <w:bCs w:val="0"/>
                <w:sz w:val="26"/>
                <w:szCs w:val="26"/>
              </w:rPr>
              <w:t>Signal Group Size</w:t>
            </w:r>
            <w:r>
              <w:rPr>
                <w:b w:val="0"/>
                <w:bCs w:val="0"/>
                <w:sz w:val="26"/>
                <w:szCs w:val="26"/>
              </w:rPr>
              <w:t xml:space="preserve"> / No. of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tbl>
            <w:tblPr>
              <w:tblW w:w="0" w:type="auto"/>
              <w:tblInd w:w="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"/>
              <w:gridCol w:w="545"/>
              <w:gridCol w:w="490"/>
              <w:gridCol w:w="586"/>
              <w:gridCol w:w="516"/>
              <w:gridCol w:w="612"/>
              <w:gridCol w:w="490"/>
              <w:gridCol w:w="631"/>
              <w:gridCol w:w="480"/>
              <w:gridCol w:w="600"/>
              <w:gridCol w:w="480"/>
              <w:gridCol w:w="600"/>
            </w:tblGrid>
            <w:tr w:rsidR="00283E15" w:rsidRPr="00D052B8" w14:paraId="17F4543C" w14:textId="77777777" w:rsidTr="001863E4">
              <w:trPr>
                <w:trHeight w:val="300"/>
              </w:trPr>
              <w:tc>
                <w:tcPr>
                  <w:tcW w:w="436" w:type="dxa"/>
                  <w:vAlign w:val="center"/>
                </w:tcPr>
                <w:p w14:paraId="280733A2" w14:textId="77777777" w:rsidR="00283E15" w:rsidRPr="00D052B8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545" w:type="dxa"/>
                  <w:vAlign w:val="center"/>
                </w:tcPr>
                <w:p w14:paraId="3754915D" w14:textId="77777777" w:rsidR="00283E15" w:rsidRPr="00D052B8" w:rsidRDefault="00283E15" w:rsidP="00283E15">
                  <w:pPr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490" w:type="dxa"/>
                  <w:vAlign w:val="center"/>
                </w:tcPr>
                <w:p w14:paraId="42596983" w14:textId="77777777" w:rsidR="00283E15" w:rsidRPr="00D052B8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12</w:t>
                  </w:r>
                </w:p>
              </w:tc>
              <w:tc>
                <w:tcPr>
                  <w:tcW w:w="586" w:type="dxa"/>
                  <w:vAlign w:val="center"/>
                </w:tcPr>
                <w:p w14:paraId="7B31A06D" w14:textId="77777777" w:rsidR="00283E15" w:rsidRPr="00D052B8" w:rsidRDefault="00283E15" w:rsidP="00283E15">
                  <w:pPr>
                    <w:jc w:val="center"/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516" w:type="dxa"/>
                  <w:vAlign w:val="center"/>
                </w:tcPr>
                <w:p w14:paraId="39E46DA2" w14:textId="77777777" w:rsidR="00283E15" w:rsidRPr="00D052B8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16</w:t>
                  </w:r>
                </w:p>
              </w:tc>
              <w:tc>
                <w:tcPr>
                  <w:tcW w:w="612" w:type="dxa"/>
                  <w:vAlign w:val="center"/>
                </w:tcPr>
                <w:p w14:paraId="0B4EB965" w14:textId="77777777" w:rsidR="00283E15" w:rsidRPr="00D052B8" w:rsidRDefault="00283E15" w:rsidP="00283E15">
                  <w:pPr>
                    <w:jc w:val="center"/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490" w:type="dxa"/>
                </w:tcPr>
                <w:p w14:paraId="662B0D7D" w14:textId="77777777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24</w:t>
                  </w:r>
                </w:p>
              </w:tc>
              <w:tc>
                <w:tcPr>
                  <w:tcW w:w="631" w:type="dxa"/>
                </w:tcPr>
                <w:p w14:paraId="1CB15E49" w14:textId="77777777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0" w:type="dxa"/>
                </w:tcPr>
                <w:p w14:paraId="5B7AE33F" w14:textId="77777777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32</w:t>
                  </w:r>
                </w:p>
              </w:tc>
              <w:tc>
                <w:tcPr>
                  <w:tcW w:w="600" w:type="dxa"/>
                </w:tcPr>
                <w:p w14:paraId="146CC1BB" w14:textId="77777777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0" w:type="dxa"/>
                </w:tcPr>
                <w:p w14:paraId="2B50CE3E" w14:textId="799E6730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5604F9E9" w14:textId="77777777" w:rsidR="00283E15" w:rsidRPr="00D052B8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22B6C4E1" w14:textId="77777777" w:rsidR="00283E15" w:rsidRPr="00D052B8" w:rsidRDefault="00283E15" w:rsidP="00283E15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283E15" w:rsidRPr="00D052B8" w14:paraId="6DA9B077" w14:textId="77777777" w:rsidTr="00A773E8">
        <w:trPr>
          <w:cantSplit/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0DB448" w14:textId="13504D8D" w:rsidR="00283E15" w:rsidRPr="000751B4" w:rsidRDefault="00283E15" w:rsidP="00283E15">
            <w:pPr>
              <w:pStyle w:val="Heading5"/>
              <w:rPr>
                <w:rFonts w:ascii="Arial" w:hAnsi="Arial" w:cs="Arial"/>
                <w:b w:val="0"/>
                <w:bCs w:val="0"/>
                <w:i/>
                <w:iCs/>
                <w:sz w:val="26"/>
                <w:szCs w:val="26"/>
              </w:rPr>
            </w:pPr>
            <w:r w:rsidRPr="000751B4">
              <w:rPr>
                <w:b w:val="0"/>
                <w:bCs w:val="0"/>
                <w:sz w:val="26"/>
                <w:szCs w:val="26"/>
              </w:rPr>
              <w:t>Detector Card Size / No. of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tbl>
            <w:tblPr>
              <w:tblW w:w="0" w:type="auto"/>
              <w:tblInd w:w="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"/>
              <w:gridCol w:w="545"/>
              <w:gridCol w:w="490"/>
              <w:gridCol w:w="586"/>
              <w:gridCol w:w="516"/>
              <w:gridCol w:w="612"/>
              <w:gridCol w:w="490"/>
              <w:gridCol w:w="631"/>
              <w:gridCol w:w="480"/>
              <w:gridCol w:w="600"/>
              <w:gridCol w:w="480"/>
              <w:gridCol w:w="600"/>
            </w:tblGrid>
            <w:tr w:rsidR="00283E15" w:rsidRPr="00D052B8" w14:paraId="30667CA7" w14:textId="77777777" w:rsidTr="001863E4">
              <w:trPr>
                <w:trHeight w:val="300"/>
              </w:trPr>
              <w:tc>
                <w:tcPr>
                  <w:tcW w:w="436" w:type="dxa"/>
                  <w:vAlign w:val="center"/>
                </w:tcPr>
                <w:p w14:paraId="0ABBE634" w14:textId="77777777" w:rsidR="00283E15" w:rsidRPr="00D052B8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545" w:type="dxa"/>
                  <w:vAlign w:val="center"/>
                </w:tcPr>
                <w:p w14:paraId="657B1368" w14:textId="77777777" w:rsidR="00283E15" w:rsidRPr="00D052B8" w:rsidRDefault="00283E15" w:rsidP="00283E15">
                  <w:pPr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490" w:type="dxa"/>
                  <w:vAlign w:val="center"/>
                </w:tcPr>
                <w:p w14:paraId="3DA477AA" w14:textId="77777777" w:rsidR="00283E15" w:rsidRPr="00D052B8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12</w:t>
                  </w:r>
                </w:p>
              </w:tc>
              <w:tc>
                <w:tcPr>
                  <w:tcW w:w="586" w:type="dxa"/>
                  <w:vAlign w:val="center"/>
                </w:tcPr>
                <w:p w14:paraId="698F8A66" w14:textId="77777777" w:rsidR="00283E15" w:rsidRPr="00D052B8" w:rsidRDefault="00283E15" w:rsidP="00283E15">
                  <w:pPr>
                    <w:jc w:val="center"/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516" w:type="dxa"/>
                  <w:vAlign w:val="center"/>
                </w:tcPr>
                <w:p w14:paraId="42BD5C7F" w14:textId="77777777" w:rsidR="00283E15" w:rsidRPr="00D052B8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16</w:t>
                  </w:r>
                </w:p>
              </w:tc>
              <w:tc>
                <w:tcPr>
                  <w:tcW w:w="612" w:type="dxa"/>
                  <w:vAlign w:val="center"/>
                </w:tcPr>
                <w:p w14:paraId="75924E1F" w14:textId="77777777" w:rsidR="00283E15" w:rsidRPr="00D052B8" w:rsidRDefault="00283E15" w:rsidP="00283E15">
                  <w:pPr>
                    <w:jc w:val="center"/>
                    <w:rPr>
                      <w:rFonts w:ascii="Wingdings 2" w:hAnsi="Wingdings 2"/>
                      <w:sz w:val="26"/>
                      <w:szCs w:val="26"/>
                    </w:rPr>
                  </w:pPr>
                </w:p>
              </w:tc>
              <w:tc>
                <w:tcPr>
                  <w:tcW w:w="490" w:type="dxa"/>
                </w:tcPr>
                <w:p w14:paraId="08CC013D" w14:textId="77777777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24</w:t>
                  </w:r>
                </w:p>
              </w:tc>
              <w:tc>
                <w:tcPr>
                  <w:tcW w:w="631" w:type="dxa"/>
                </w:tcPr>
                <w:p w14:paraId="15582BF2" w14:textId="77777777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0" w:type="dxa"/>
                </w:tcPr>
                <w:p w14:paraId="729AB1E3" w14:textId="77777777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32</w:t>
                  </w:r>
                </w:p>
              </w:tc>
              <w:tc>
                <w:tcPr>
                  <w:tcW w:w="600" w:type="dxa"/>
                </w:tcPr>
                <w:p w14:paraId="33A73C8A" w14:textId="77777777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0" w:type="dxa"/>
                </w:tcPr>
                <w:p w14:paraId="31CA4357" w14:textId="35E976D5" w:rsidR="00283E15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378625D7" w14:textId="77777777" w:rsidR="00283E15" w:rsidRPr="00D052B8" w:rsidRDefault="00283E15" w:rsidP="00283E15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1DCA1C3A" w14:textId="77777777" w:rsidR="00283E15" w:rsidRPr="00D052B8" w:rsidRDefault="00283E15" w:rsidP="00283E15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283E15" w:rsidRPr="00D052B8" w14:paraId="4B1D1AE9" w14:textId="77777777" w:rsidTr="001863E4">
        <w:trPr>
          <w:cantSplit/>
          <w:trHeight w:val="356"/>
        </w:trPr>
        <w:tc>
          <w:tcPr>
            <w:tcW w:w="3480" w:type="dxa"/>
            <w:vAlign w:val="center"/>
          </w:tcPr>
          <w:p w14:paraId="5F9618FD" w14:textId="70A83DE9" w:rsidR="00283E15" w:rsidRDefault="00283E15" w:rsidP="00283E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Communication Type/Number</w:t>
            </w:r>
          </w:p>
        </w:tc>
        <w:tc>
          <w:tcPr>
            <w:tcW w:w="6840" w:type="dxa"/>
            <w:gridSpan w:val="3"/>
            <w:vAlign w:val="center"/>
          </w:tcPr>
          <w:p w14:paraId="1C49826C" w14:textId="77777777" w:rsidR="00283E15" w:rsidRPr="00D052B8" w:rsidRDefault="00283E15" w:rsidP="00283E15">
            <w:pPr>
              <w:jc w:val="center"/>
              <w:rPr>
                <w:sz w:val="26"/>
                <w:szCs w:val="26"/>
              </w:rPr>
            </w:pPr>
          </w:p>
        </w:tc>
      </w:tr>
      <w:tr w:rsidR="00283E15" w:rsidRPr="00D052B8" w14:paraId="6F077649" w14:textId="77777777" w:rsidTr="001863E4">
        <w:trPr>
          <w:cantSplit/>
          <w:trHeight w:val="356"/>
        </w:trPr>
        <w:tc>
          <w:tcPr>
            <w:tcW w:w="3480" w:type="dxa"/>
            <w:vAlign w:val="center"/>
          </w:tcPr>
          <w:p w14:paraId="369E46E5" w14:textId="77777777" w:rsidR="00283E15" w:rsidRPr="00D052B8" w:rsidRDefault="00283E15" w:rsidP="00283E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ICP</w:t>
            </w:r>
            <w:r w:rsidRPr="00D052B8">
              <w:rPr>
                <w:sz w:val="26"/>
                <w:szCs w:val="26"/>
              </w:rPr>
              <w:t xml:space="preserve"> Number</w:t>
            </w:r>
          </w:p>
        </w:tc>
        <w:tc>
          <w:tcPr>
            <w:tcW w:w="6840" w:type="dxa"/>
            <w:gridSpan w:val="3"/>
            <w:vAlign w:val="center"/>
          </w:tcPr>
          <w:p w14:paraId="71128865" w14:textId="77777777" w:rsidR="00283E15" w:rsidRPr="00D052B8" w:rsidRDefault="00283E15" w:rsidP="00283E15">
            <w:pPr>
              <w:jc w:val="center"/>
              <w:rPr>
                <w:sz w:val="26"/>
                <w:szCs w:val="26"/>
              </w:rPr>
            </w:pPr>
          </w:p>
        </w:tc>
      </w:tr>
      <w:tr w:rsidR="00283E15" w:rsidRPr="00D052B8" w14:paraId="64FDE612" w14:textId="77777777" w:rsidTr="001863E4">
        <w:trPr>
          <w:trHeight w:val="303"/>
        </w:trPr>
        <w:tc>
          <w:tcPr>
            <w:tcW w:w="3480" w:type="dxa"/>
            <w:vAlign w:val="center"/>
          </w:tcPr>
          <w:p w14:paraId="0C51C86E" w14:textId="77777777" w:rsidR="00283E15" w:rsidRDefault="00283E15" w:rsidP="00283E1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Det</w:t>
            </w:r>
            <w:r w:rsidRPr="00D052B8">
              <w:rPr>
                <w:sz w:val="26"/>
                <w:szCs w:val="26"/>
              </w:rPr>
              <w:t xml:space="preserve"> Card Operation Check</w:t>
            </w:r>
          </w:p>
        </w:tc>
        <w:tc>
          <w:tcPr>
            <w:tcW w:w="480" w:type="dxa"/>
          </w:tcPr>
          <w:p w14:paraId="3882EBD1" w14:textId="77777777" w:rsidR="00283E15" w:rsidRPr="00D052B8" w:rsidRDefault="00283E15" w:rsidP="00283E15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119D9230" w14:textId="77777777" w:rsidR="00283E15" w:rsidRPr="00D052B8" w:rsidRDefault="00283E15" w:rsidP="00283E15">
            <w:pPr>
              <w:rPr>
                <w:sz w:val="26"/>
                <w:szCs w:val="26"/>
              </w:rPr>
            </w:pPr>
          </w:p>
        </w:tc>
      </w:tr>
      <w:tr w:rsidR="00283E15" w:rsidRPr="00D052B8" w14:paraId="72E41C10" w14:textId="77777777" w:rsidTr="001863E4">
        <w:trPr>
          <w:trHeight w:val="303"/>
        </w:trPr>
        <w:tc>
          <w:tcPr>
            <w:tcW w:w="3480" w:type="dxa"/>
            <w:vAlign w:val="center"/>
          </w:tcPr>
          <w:p w14:paraId="7B7027F0" w14:textId="54D2AFCB" w:rsidR="00283E15" w:rsidRPr="00D052B8" w:rsidRDefault="00283E15" w:rsidP="00283E1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Labels</w:t>
            </w:r>
            <w:r w:rsidR="008271B7">
              <w:rPr>
                <w:sz w:val="26"/>
                <w:szCs w:val="26"/>
              </w:rPr>
              <w:t xml:space="preserve"> </w:t>
            </w:r>
            <w:r w:rsidR="008271B7" w:rsidRPr="008271B7">
              <w:rPr>
                <w:sz w:val="20"/>
                <w:szCs w:val="20"/>
              </w:rPr>
              <w:t>(Gland Plate &amp; Cable looms)</w:t>
            </w:r>
          </w:p>
        </w:tc>
        <w:tc>
          <w:tcPr>
            <w:tcW w:w="480" w:type="dxa"/>
          </w:tcPr>
          <w:p w14:paraId="18B91581" w14:textId="77777777" w:rsidR="00283E15" w:rsidRPr="00D052B8" w:rsidRDefault="00283E15" w:rsidP="00283E15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0F7ABE52" w14:textId="77777777" w:rsidR="00283E15" w:rsidRPr="00D052B8" w:rsidRDefault="00283E15" w:rsidP="00283E15">
            <w:pPr>
              <w:rPr>
                <w:sz w:val="26"/>
                <w:szCs w:val="26"/>
              </w:rPr>
            </w:pPr>
          </w:p>
        </w:tc>
      </w:tr>
      <w:tr w:rsidR="009D6584" w:rsidRPr="00D052B8" w14:paraId="74F57BF4" w14:textId="77777777" w:rsidTr="001863E4">
        <w:trPr>
          <w:trHeight w:val="303"/>
        </w:trPr>
        <w:tc>
          <w:tcPr>
            <w:tcW w:w="3480" w:type="dxa"/>
            <w:vAlign w:val="center"/>
          </w:tcPr>
          <w:p w14:paraId="51D10489" w14:textId="7A15B2DF" w:rsidR="009D6584" w:rsidRDefault="009D6584" w:rsidP="00283E1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Labels (</w:t>
            </w:r>
            <w:r w:rsidRPr="009D6584">
              <w:rPr>
                <w:sz w:val="20"/>
                <w:szCs w:val="20"/>
              </w:rPr>
              <w:t>RCD’s &amp; Streetlights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480" w:type="dxa"/>
          </w:tcPr>
          <w:p w14:paraId="5AA7E0D9" w14:textId="77777777" w:rsidR="009D6584" w:rsidRPr="00D052B8" w:rsidRDefault="009D6584" w:rsidP="00283E15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7569BFF1" w14:textId="77777777" w:rsidR="009D6584" w:rsidRPr="00D052B8" w:rsidRDefault="009D6584" w:rsidP="00283E15">
            <w:pPr>
              <w:rPr>
                <w:sz w:val="26"/>
                <w:szCs w:val="26"/>
              </w:rPr>
            </w:pPr>
          </w:p>
        </w:tc>
      </w:tr>
      <w:tr w:rsidR="008271B7" w:rsidRPr="00D052B8" w14:paraId="49A1EB6D" w14:textId="77777777" w:rsidTr="001863E4">
        <w:trPr>
          <w:trHeight w:val="303"/>
        </w:trPr>
        <w:tc>
          <w:tcPr>
            <w:tcW w:w="3480" w:type="dxa"/>
            <w:vAlign w:val="center"/>
          </w:tcPr>
          <w:p w14:paraId="452A0380" w14:textId="2EB50C1C" w:rsidR="008271B7" w:rsidRDefault="008271B7" w:rsidP="00283E1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Numbering </w:t>
            </w:r>
            <w:r w:rsidRPr="008271B7">
              <w:rPr>
                <w:sz w:val="20"/>
                <w:szCs w:val="20"/>
              </w:rPr>
              <w:t>(Signal groups, det card)</w:t>
            </w:r>
          </w:p>
        </w:tc>
        <w:tc>
          <w:tcPr>
            <w:tcW w:w="480" w:type="dxa"/>
          </w:tcPr>
          <w:p w14:paraId="77D5185E" w14:textId="77777777" w:rsidR="008271B7" w:rsidRPr="00D052B8" w:rsidRDefault="008271B7" w:rsidP="00283E15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4514CA4E" w14:textId="77777777" w:rsidR="008271B7" w:rsidRPr="00D052B8" w:rsidRDefault="008271B7" w:rsidP="00283E15">
            <w:pPr>
              <w:rPr>
                <w:sz w:val="26"/>
                <w:szCs w:val="26"/>
              </w:rPr>
            </w:pPr>
          </w:p>
        </w:tc>
      </w:tr>
      <w:tr w:rsidR="009B2CC4" w:rsidRPr="00D052B8" w14:paraId="43CFA357" w14:textId="77777777" w:rsidTr="001863E4">
        <w:trPr>
          <w:cantSplit/>
          <w:trHeight w:val="303"/>
        </w:trPr>
        <w:tc>
          <w:tcPr>
            <w:tcW w:w="3480" w:type="dxa"/>
            <w:vAlign w:val="center"/>
          </w:tcPr>
          <w:p w14:paraId="73A5B704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 xml:space="preserve">Cable Glands </w:t>
            </w:r>
            <w:r>
              <w:rPr>
                <w:sz w:val="26"/>
                <w:szCs w:val="26"/>
              </w:rPr>
              <w:t>Sealed</w:t>
            </w:r>
          </w:p>
        </w:tc>
        <w:tc>
          <w:tcPr>
            <w:tcW w:w="480" w:type="dxa"/>
          </w:tcPr>
          <w:p w14:paraId="376B158E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2226C13A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3EB7D17D" w14:textId="77777777" w:rsidTr="001863E4">
        <w:trPr>
          <w:trHeight w:val="318"/>
        </w:trPr>
        <w:tc>
          <w:tcPr>
            <w:tcW w:w="3480" w:type="dxa"/>
            <w:vAlign w:val="center"/>
          </w:tcPr>
          <w:p w14:paraId="0FBA0F35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Spare Sockets Working</w:t>
            </w:r>
          </w:p>
        </w:tc>
        <w:tc>
          <w:tcPr>
            <w:tcW w:w="480" w:type="dxa"/>
          </w:tcPr>
          <w:p w14:paraId="6FE62C7B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6C456EC8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D6584" w:rsidRPr="00D052B8" w14:paraId="4F121511" w14:textId="77777777" w:rsidTr="001863E4">
        <w:trPr>
          <w:trHeight w:val="318"/>
        </w:trPr>
        <w:tc>
          <w:tcPr>
            <w:tcW w:w="3480" w:type="dxa"/>
            <w:vAlign w:val="center"/>
          </w:tcPr>
          <w:p w14:paraId="71ECBC3F" w14:textId="6158E4AE" w:rsidR="009D6584" w:rsidRPr="00D052B8" w:rsidRDefault="009D658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Controller Cabinet Earthed</w:t>
            </w:r>
          </w:p>
        </w:tc>
        <w:tc>
          <w:tcPr>
            <w:tcW w:w="480" w:type="dxa"/>
          </w:tcPr>
          <w:p w14:paraId="21FEB4C6" w14:textId="77777777" w:rsidR="009D6584" w:rsidRPr="00D052B8" w:rsidRDefault="009D6584" w:rsidP="009B2CC4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4369DB62" w14:textId="77777777" w:rsidR="009D6584" w:rsidRPr="00D052B8" w:rsidRDefault="009D658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1C1B5BDE" w14:textId="77777777" w:rsidTr="001863E4">
        <w:trPr>
          <w:trHeight w:val="303"/>
        </w:trPr>
        <w:tc>
          <w:tcPr>
            <w:tcW w:w="3480" w:type="dxa"/>
            <w:vAlign w:val="center"/>
          </w:tcPr>
          <w:p w14:paraId="2CEC725E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Wiring Tidy</w:t>
            </w:r>
          </w:p>
        </w:tc>
        <w:tc>
          <w:tcPr>
            <w:tcW w:w="480" w:type="dxa"/>
          </w:tcPr>
          <w:p w14:paraId="05EC3E58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5320604D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D6584" w:rsidRPr="00D052B8" w14:paraId="3AEF6FD2" w14:textId="77777777" w:rsidTr="001863E4">
        <w:trPr>
          <w:trHeight w:val="303"/>
        </w:trPr>
        <w:tc>
          <w:tcPr>
            <w:tcW w:w="3480" w:type="dxa"/>
            <w:vAlign w:val="center"/>
          </w:tcPr>
          <w:p w14:paraId="15EB5A40" w14:textId="2F7B6B8A" w:rsidR="009D6584" w:rsidRPr="00D052B8" w:rsidRDefault="009D658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Draw Cables Installed</w:t>
            </w:r>
          </w:p>
        </w:tc>
        <w:tc>
          <w:tcPr>
            <w:tcW w:w="480" w:type="dxa"/>
          </w:tcPr>
          <w:p w14:paraId="00F1FD7B" w14:textId="77777777" w:rsidR="009D6584" w:rsidRPr="00D052B8" w:rsidRDefault="009D6584" w:rsidP="009B2CC4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5E95FBF3" w14:textId="77777777" w:rsidR="009D6584" w:rsidRPr="00D052B8" w:rsidRDefault="009D658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3C8D6909" w14:textId="77777777" w:rsidTr="001863E4">
        <w:trPr>
          <w:trHeight w:val="303"/>
        </w:trPr>
        <w:tc>
          <w:tcPr>
            <w:tcW w:w="3480" w:type="dxa"/>
            <w:vAlign w:val="center"/>
          </w:tcPr>
          <w:p w14:paraId="60A00AB8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Vertical &amp; Secure</w:t>
            </w:r>
          </w:p>
        </w:tc>
        <w:tc>
          <w:tcPr>
            <w:tcW w:w="480" w:type="dxa"/>
          </w:tcPr>
          <w:p w14:paraId="76C82216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76D09FBF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762136E9" w14:textId="77777777" w:rsidTr="001863E4">
        <w:trPr>
          <w:trHeight w:val="303"/>
        </w:trPr>
        <w:tc>
          <w:tcPr>
            <w:tcW w:w="3480" w:type="dxa"/>
            <w:vAlign w:val="center"/>
          </w:tcPr>
          <w:p w14:paraId="1803417C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Door Seals</w:t>
            </w:r>
            <w:r>
              <w:rPr>
                <w:sz w:val="26"/>
                <w:szCs w:val="26"/>
              </w:rPr>
              <w:t xml:space="preserve"> and Locks</w:t>
            </w:r>
          </w:p>
        </w:tc>
        <w:tc>
          <w:tcPr>
            <w:tcW w:w="480" w:type="dxa"/>
          </w:tcPr>
          <w:p w14:paraId="4FF3E2E6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5A547BE0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463256B0" w14:textId="77777777" w:rsidTr="001863E4">
        <w:trPr>
          <w:trHeight w:val="303"/>
        </w:trPr>
        <w:tc>
          <w:tcPr>
            <w:tcW w:w="3480" w:type="dxa"/>
            <w:vAlign w:val="center"/>
          </w:tcPr>
          <w:p w14:paraId="7344701E" w14:textId="2FB24F6A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Sticker</w:t>
            </w:r>
            <w:r>
              <w:rPr>
                <w:sz w:val="26"/>
                <w:szCs w:val="26"/>
              </w:rPr>
              <w:t>(s)</w:t>
            </w:r>
          </w:p>
        </w:tc>
        <w:tc>
          <w:tcPr>
            <w:tcW w:w="480" w:type="dxa"/>
          </w:tcPr>
          <w:p w14:paraId="238E2942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60" w:type="dxa"/>
            <w:gridSpan w:val="2"/>
          </w:tcPr>
          <w:p w14:paraId="1FD19448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4E19E846" w14:textId="77777777" w:rsidTr="000751B4">
        <w:trPr>
          <w:cantSplit/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1C9AD4C" w14:textId="77777777" w:rsidR="009B2CC4" w:rsidRPr="00D052B8" w:rsidRDefault="009B2CC4" w:rsidP="009B2CC4">
            <w:pPr>
              <w:pStyle w:val="Heading2"/>
              <w:rPr>
                <w:rFonts w:ascii="Arial" w:hAnsi="Arial" w:cs="Arial"/>
                <w:i w:val="0"/>
                <w:iCs w:val="0"/>
                <w:sz w:val="26"/>
                <w:szCs w:val="26"/>
              </w:rPr>
            </w:pPr>
            <w:r w:rsidRPr="00D052B8">
              <w:rPr>
                <w:rFonts w:ascii="Arial" w:hAnsi="Arial" w:cs="Arial"/>
                <w:sz w:val="26"/>
                <w:szCs w:val="26"/>
              </w:rPr>
              <w:t>POLES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10A2AD5" w14:textId="77777777" w:rsidR="009B2CC4" w:rsidRPr="00D052B8" w:rsidRDefault="009B2CC4" w:rsidP="009B2CC4">
            <w:pPr>
              <w:pStyle w:val="Heading5"/>
              <w:rPr>
                <w:sz w:val="26"/>
                <w:szCs w:val="26"/>
              </w:rPr>
            </w:pPr>
            <w:r w:rsidRPr="00D871CC">
              <w:rPr>
                <w:bCs w:val="0"/>
                <w:sz w:val="26"/>
                <w:szCs w:val="26"/>
              </w:rPr>
              <w:t>Y/N</w:t>
            </w:r>
            <w:r>
              <w:rPr>
                <w:bCs w:val="0"/>
                <w:sz w:val="26"/>
                <w:szCs w:val="26"/>
              </w:rPr>
              <w:t xml:space="preserve"> </w:t>
            </w:r>
            <w:r w:rsidRPr="00D871CC">
              <w:rPr>
                <w:bCs w:val="0"/>
                <w:sz w:val="26"/>
                <w:szCs w:val="26"/>
              </w:rPr>
              <w:t>/NA</w:t>
            </w:r>
            <w:r w:rsidRPr="00D052B8">
              <w:rPr>
                <w:b w:val="0"/>
                <w:bCs w:val="0"/>
                <w:sz w:val="26"/>
                <w:szCs w:val="26"/>
              </w:rPr>
              <w:t xml:space="preserve">                       </w:t>
            </w:r>
            <w:r w:rsidRPr="00D052B8">
              <w:rPr>
                <w:sz w:val="26"/>
                <w:szCs w:val="26"/>
              </w:rPr>
              <w:t>Comments</w:t>
            </w:r>
          </w:p>
        </w:tc>
      </w:tr>
      <w:tr w:rsidR="009B2CC4" w:rsidRPr="00D052B8" w14:paraId="6E004818" w14:textId="77777777" w:rsidTr="00F61D28">
        <w:trPr>
          <w:trHeight w:val="145"/>
        </w:trPr>
        <w:tc>
          <w:tcPr>
            <w:tcW w:w="3480" w:type="dxa"/>
            <w:tcBorders>
              <w:top w:val="single" w:sz="18" w:space="0" w:color="auto"/>
            </w:tcBorders>
            <w:vAlign w:val="center"/>
          </w:tcPr>
          <w:p w14:paraId="52F0966D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Correct Location</w:t>
            </w:r>
          </w:p>
        </w:tc>
        <w:tc>
          <w:tcPr>
            <w:tcW w:w="502" w:type="dxa"/>
            <w:gridSpan w:val="2"/>
            <w:tcBorders>
              <w:top w:val="single" w:sz="18" w:space="0" w:color="auto"/>
            </w:tcBorders>
          </w:tcPr>
          <w:p w14:paraId="72C7BAFF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18" w:space="0" w:color="auto"/>
            </w:tcBorders>
          </w:tcPr>
          <w:p w14:paraId="735DBBF3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</w:tr>
      <w:tr w:rsidR="009B2CC4" w:rsidRPr="00D052B8" w14:paraId="774D6599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1BDAB370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Concrete Collar</w:t>
            </w:r>
            <w:r>
              <w:rPr>
                <w:sz w:val="26"/>
                <w:szCs w:val="26"/>
              </w:rPr>
              <w:t xml:space="preserve"> </w:t>
            </w:r>
            <w:r w:rsidRPr="00A94A5E">
              <w:rPr>
                <w:sz w:val="20"/>
                <w:szCs w:val="20"/>
              </w:rPr>
              <w:t>(500mm)</w:t>
            </w:r>
          </w:p>
        </w:tc>
        <w:tc>
          <w:tcPr>
            <w:tcW w:w="502" w:type="dxa"/>
            <w:gridSpan w:val="2"/>
          </w:tcPr>
          <w:p w14:paraId="302286C3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3798ADB9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1A7CDEB6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6F3FA527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Cables Terminated OK</w:t>
            </w:r>
          </w:p>
        </w:tc>
        <w:tc>
          <w:tcPr>
            <w:tcW w:w="502" w:type="dxa"/>
            <w:gridSpan w:val="2"/>
          </w:tcPr>
          <w:p w14:paraId="77AFABB2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295AC679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6CE3BFA2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43789BEC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Painted</w:t>
            </w:r>
            <w:r>
              <w:rPr>
                <w:sz w:val="26"/>
                <w:szCs w:val="26"/>
              </w:rPr>
              <w:t xml:space="preserve"> / Powder Coating</w:t>
            </w:r>
          </w:p>
        </w:tc>
        <w:tc>
          <w:tcPr>
            <w:tcW w:w="502" w:type="dxa"/>
            <w:gridSpan w:val="2"/>
          </w:tcPr>
          <w:p w14:paraId="0502823B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4C4ACE93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467A3085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274A3E1B" w14:textId="41447551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Sockets Installed</w:t>
            </w:r>
          </w:p>
        </w:tc>
        <w:tc>
          <w:tcPr>
            <w:tcW w:w="502" w:type="dxa"/>
            <w:gridSpan w:val="2"/>
          </w:tcPr>
          <w:p w14:paraId="663D65F3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5C7D1ACE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3EA4C74C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783B88B5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Fold Down Poles Work</w:t>
            </w:r>
          </w:p>
        </w:tc>
        <w:tc>
          <w:tcPr>
            <w:tcW w:w="502" w:type="dxa"/>
            <w:gridSpan w:val="2"/>
          </w:tcPr>
          <w:p w14:paraId="1EF88676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3F4B1656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5DFF6CC7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0FA32F51" w14:textId="1977927E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Mast arm outreach length</w:t>
            </w:r>
          </w:p>
        </w:tc>
        <w:tc>
          <w:tcPr>
            <w:tcW w:w="502" w:type="dxa"/>
            <w:gridSpan w:val="2"/>
          </w:tcPr>
          <w:p w14:paraId="025AEDA7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755BCE1F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299F9EFE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527E7138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UMB &amp; Finial Cap</w:t>
            </w:r>
          </w:p>
        </w:tc>
        <w:tc>
          <w:tcPr>
            <w:tcW w:w="502" w:type="dxa"/>
            <w:gridSpan w:val="2"/>
          </w:tcPr>
          <w:p w14:paraId="57CA5D8A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09735C11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D6584" w:rsidRPr="00D052B8" w14:paraId="4B8DA4C3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1D1C5016" w14:textId="6D2E5AB8" w:rsidR="009D6584" w:rsidRPr="00D052B8" w:rsidRDefault="009D658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Ethernet &amp; draw cables</w:t>
            </w:r>
          </w:p>
        </w:tc>
        <w:tc>
          <w:tcPr>
            <w:tcW w:w="502" w:type="dxa"/>
            <w:gridSpan w:val="2"/>
          </w:tcPr>
          <w:p w14:paraId="62392BCA" w14:textId="77777777" w:rsidR="009D6584" w:rsidRPr="00D052B8" w:rsidRDefault="009D658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4651CF61" w14:textId="77777777" w:rsidR="009D6584" w:rsidRPr="00D052B8" w:rsidRDefault="009D658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69F175C0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6BA32D32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Pole Numbers Installed</w:t>
            </w:r>
          </w:p>
        </w:tc>
        <w:tc>
          <w:tcPr>
            <w:tcW w:w="502" w:type="dxa"/>
            <w:gridSpan w:val="2"/>
          </w:tcPr>
          <w:p w14:paraId="6E09B678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05AA1B99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1274F362" w14:textId="77777777" w:rsidTr="000751B4">
        <w:trPr>
          <w:cantSplit/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F3F374A" w14:textId="0EC1EFB2" w:rsidR="009B2CC4" w:rsidRPr="00D052B8" w:rsidRDefault="009B2CC4" w:rsidP="009B2CC4">
            <w:pPr>
              <w:pStyle w:val="Heading3"/>
              <w:rPr>
                <w:rFonts w:ascii="Arial" w:hAnsi="Arial" w:cs="Arial"/>
                <w:sz w:val="26"/>
                <w:szCs w:val="26"/>
              </w:rPr>
            </w:pPr>
            <w:r w:rsidRPr="00D052B8">
              <w:rPr>
                <w:rFonts w:ascii="Arial" w:hAnsi="Arial" w:cs="Arial"/>
                <w:sz w:val="26"/>
                <w:szCs w:val="26"/>
              </w:rPr>
              <w:t>LANTERNS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7390B57" w14:textId="77777777" w:rsidR="009B2CC4" w:rsidRPr="00D052B8" w:rsidRDefault="009B2CC4" w:rsidP="009B2CC4">
            <w:pPr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Y</w:t>
            </w:r>
            <w:r>
              <w:rPr>
                <w:b/>
                <w:bCs/>
                <w:sz w:val="26"/>
                <w:szCs w:val="26"/>
              </w:rPr>
              <w:t>/N /NA</w:t>
            </w:r>
            <w:r w:rsidRPr="00D052B8">
              <w:rPr>
                <w:b/>
                <w:bCs/>
                <w:sz w:val="26"/>
                <w:szCs w:val="26"/>
              </w:rPr>
              <w:t xml:space="preserve">                       Comments</w:t>
            </w:r>
          </w:p>
        </w:tc>
      </w:tr>
      <w:tr w:rsidR="009B2CC4" w:rsidRPr="00D052B8" w14:paraId="4A1B2D29" w14:textId="77777777" w:rsidTr="00F61D28">
        <w:trPr>
          <w:trHeight w:val="145"/>
        </w:trPr>
        <w:tc>
          <w:tcPr>
            <w:tcW w:w="3480" w:type="dxa"/>
            <w:tcBorders>
              <w:top w:val="single" w:sz="18" w:space="0" w:color="auto"/>
            </w:tcBorders>
            <w:vAlign w:val="center"/>
          </w:tcPr>
          <w:p w14:paraId="2BA9A3DC" w14:textId="0624CEB0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Attached Securely</w:t>
            </w:r>
          </w:p>
        </w:tc>
        <w:tc>
          <w:tcPr>
            <w:tcW w:w="502" w:type="dxa"/>
            <w:gridSpan w:val="2"/>
            <w:tcBorders>
              <w:top w:val="single" w:sz="18" w:space="0" w:color="auto"/>
            </w:tcBorders>
          </w:tcPr>
          <w:p w14:paraId="25FFFDAC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18" w:space="0" w:color="auto"/>
            </w:tcBorders>
          </w:tcPr>
          <w:p w14:paraId="68B385A6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</w:tr>
      <w:tr w:rsidR="009B2CC4" w:rsidRPr="00D052B8" w14:paraId="32423C6E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0FA06167" w14:textId="2D940A24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Aligned</w:t>
            </w:r>
            <w:r>
              <w:rPr>
                <w:sz w:val="26"/>
                <w:szCs w:val="26"/>
              </w:rPr>
              <w:t xml:space="preserve"> Correctly</w:t>
            </w:r>
          </w:p>
        </w:tc>
        <w:tc>
          <w:tcPr>
            <w:tcW w:w="502" w:type="dxa"/>
            <w:gridSpan w:val="2"/>
          </w:tcPr>
          <w:p w14:paraId="16C5684A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2E3E9761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6A10870E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321519C9" w14:textId="7BECED7A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Correct Height</w:t>
            </w:r>
            <w:r>
              <w:rPr>
                <w:sz w:val="26"/>
                <w:szCs w:val="26"/>
              </w:rPr>
              <w:t>s</w:t>
            </w:r>
          </w:p>
        </w:tc>
        <w:tc>
          <w:tcPr>
            <w:tcW w:w="502" w:type="dxa"/>
            <w:gridSpan w:val="2"/>
          </w:tcPr>
          <w:p w14:paraId="6E8AF4FB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63E52D87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0A962BA2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371777CC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Correct Aspects</w:t>
            </w:r>
          </w:p>
        </w:tc>
        <w:tc>
          <w:tcPr>
            <w:tcW w:w="502" w:type="dxa"/>
            <w:gridSpan w:val="2"/>
          </w:tcPr>
          <w:p w14:paraId="1A5B9737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46C4E51C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1FA5258B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3E148BC4" w14:textId="38DDE7FD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Correct </w:t>
            </w:r>
            <w:r w:rsidRPr="00D052B8">
              <w:rPr>
                <w:sz w:val="26"/>
                <w:szCs w:val="26"/>
              </w:rPr>
              <w:t>Louvers</w:t>
            </w:r>
            <w:r>
              <w:rPr>
                <w:sz w:val="26"/>
                <w:szCs w:val="26"/>
              </w:rPr>
              <w:t xml:space="preserve"> / Visors</w:t>
            </w:r>
          </w:p>
        </w:tc>
        <w:tc>
          <w:tcPr>
            <w:tcW w:w="502" w:type="dxa"/>
            <w:gridSpan w:val="2"/>
          </w:tcPr>
          <w:p w14:paraId="3542B499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5B17159E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730D3EA2" w14:textId="77777777" w:rsidTr="00F61D28">
        <w:trPr>
          <w:trHeight w:val="145"/>
        </w:trPr>
        <w:tc>
          <w:tcPr>
            <w:tcW w:w="3480" w:type="dxa"/>
            <w:vAlign w:val="center"/>
          </w:tcPr>
          <w:p w14:paraId="1754D1F5" w14:textId="75ABDE1F" w:rsidR="009B2CC4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Ped Lanterns correct</w:t>
            </w:r>
          </w:p>
        </w:tc>
        <w:tc>
          <w:tcPr>
            <w:tcW w:w="502" w:type="dxa"/>
            <w:gridSpan w:val="2"/>
          </w:tcPr>
          <w:p w14:paraId="2C075AC7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313255AB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6B71E5D5" w14:textId="77777777" w:rsidTr="00C57B50">
        <w:trPr>
          <w:cantSplit/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76C1EA6" w14:textId="214720B2" w:rsidR="009B2CC4" w:rsidRPr="00D052B8" w:rsidRDefault="009B2CC4" w:rsidP="009B2CC4">
            <w:pPr>
              <w:pStyle w:val="Heading7"/>
              <w:rPr>
                <w:rFonts w:ascii="Arial" w:hAnsi="Arial" w:cs="Arial"/>
                <w:sz w:val="26"/>
                <w:szCs w:val="26"/>
              </w:rPr>
            </w:pPr>
            <w:r w:rsidRPr="00D052B8">
              <w:rPr>
                <w:rFonts w:ascii="Arial" w:hAnsi="Arial" w:cs="Arial"/>
                <w:sz w:val="26"/>
                <w:szCs w:val="26"/>
              </w:rPr>
              <w:lastRenderedPageBreak/>
              <w:t>PED</w:t>
            </w:r>
            <w:r>
              <w:rPr>
                <w:rFonts w:ascii="Arial" w:hAnsi="Arial" w:cs="Arial"/>
                <w:sz w:val="26"/>
                <w:szCs w:val="26"/>
              </w:rPr>
              <w:t>/CYCLE</w:t>
            </w:r>
            <w:r w:rsidRPr="00D052B8">
              <w:rPr>
                <w:rFonts w:ascii="Arial" w:hAnsi="Arial" w:cs="Arial"/>
                <w:sz w:val="26"/>
                <w:szCs w:val="26"/>
              </w:rPr>
              <w:t xml:space="preserve"> CROSSING</w:t>
            </w:r>
            <w:r>
              <w:rPr>
                <w:rFonts w:ascii="Arial" w:hAnsi="Arial" w:cs="Arial"/>
                <w:sz w:val="26"/>
                <w:szCs w:val="26"/>
              </w:rPr>
              <w:t>S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9E0ADA1" w14:textId="77777777" w:rsidR="009B2CC4" w:rsidRPr="00D052B8" w:rsidRDefault="009B2CC4" w:rsidP="009B2CC4">
            <w:pPr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Y</w:t>
            </w:r>
            <w:r>
              <w:rPr>
                <w:b/>
                <w:bCs/>
                <w:sz w:val="26"/>
                <w:szCs w:val="26"/>
              </w:rPr>
              <w:t>/N /NA</w:t>
            </w:r>
            <w:r w:rsidRPr="00D052B8">
              <w:rPr>
                <w:b/>
                <w:bCs/>
                <w:sz w:val="26"/>
                <w:szCs w:val="26"/>
              </w:rPr>
              <w:t xml:space="preserve">                       Comments</w:t>
            </w:r>
          </w:p>
        </w:tc>
      </w:tr>
      <w:tr w:rsidR="009B2CC4" w:rsidRPr="00D052B8" w14:paraId="70D4A8E5" w14:textId="77777777" w:rsidTr="00C57B50">
        <w:trPr>
          <w:trHeight w:val="145"/>
        </w:trPr>
        <w:tc>
          <w:tcPr>
            <w:tcW w:w="10320" w:type="dxa"/>
            <w:gridSpan w:val="4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8B0F3F" w14:textId="77777777" w:rsidR="009B2CC4" w:rsidRPr="0023084C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b/>
                <w:sz w:val="26"/>
                <w:szCs w:val="26"/>
              </w:rPr>
            </w:pPr>
            <w:r w:rsidRPr="0023084C">
              <w:rPr>
                <w:b/>
                <w:i/>
                <w:sz w:val="26"/>
                <w:szCs w:val="26"/>
              </w:rPr>
              <w:t>Push Buttons:</w:t>
            </w:r>
          </w:p>
        </w:tc>
      </w:tr>
      <w:tr w:rsidR="009B2CC4" w:rsidRPr="00D052B8" w14:paraId="27EF291F" w14:textId="77777777" w:rsidTr="00F61D28">
        <w:trPr>
          <w:trHeight w:val="303"/>
        </w:trPr>
        <w:tc>
          <w:tcPr>
            <w:tcW w:w="3480" w:type="dxa"/>
            <w:tcBorders>
              <w:top w:val="single" w:sz="8" w:space="0" w:color="auto"/>
            </w:tcBorders>
            <w:vAlign w:val="center"/>
          </w:tcPr>
          <w:p w14:paraId="29603E32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 xml:space="preserve">Install Correct Height </w:t>
            </w:r>
            <w:r w:rsidRPr="00A94A5E">
              <w:rPr>
                <w:sz w:val="20"/>
                <w:szCs w:val="20"/>
              </w:rPr>
              <w:t>(1.1m)</w:t>
            </w:r>
          </w:p>
        </w:tc>
        <w:tc>
          <w:tcPr>
            <w:tcW w:w="502" w:type="dxa"/>
            <w:gridSpan w:val="2"/>
            <w:tcBorders>
              <w:top w:val="single" w:sz="8" w:space="0" w:color="auto"/>
            </w:tcBorders>
          </w:tcPr>
          <w:p w14:paraId="6C3ED84E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8" w:space="0" w:color="auto"/>
            </w:tcBorders>
          </w:tcPr>
          <w:p w14:paraId="41FD27DD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77F52957" w14:textId="77777777" w:rsidTr="00F61D28">
        <w:trPr>
          <w:trHeight w:val="303"/>
        </w:trPr>
        <w:tc>
          <w:tcPr>
            <w:tcW w:w="3480" w:type="dxa"/>
            <w:tcBorders>
              <w:top w:val="single" w:sz="8" w:space="0" w:color="auto"/>
            </w:tcBorders>
            <w:vAlign w:val="center"/>
          </w:tcPr>
          <w:p w14:paraId="1D0949F4" w14:textId="4A0AD7C9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Dynamic Audio Working</w:t>
            </w:r>
          </w:p>
        </w:tc>
        <w:tc>
          <w:tcPr>
            <w:tcW w:w="502" w:type="dxa"/>
            <w:gridSpan w:val="2"/>
            <w:tcBorders>
              <w:top w:val="single" w:sz="8" w:space="0" w:color="auto"/>
            </w:tcBorders>
          </w:tcPr>
          <w:p w14:paraId="0866D841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8" w:space="0" w:color="auto"/>
            </w:tcBorders>
          </w:tcPr>
          <w:p w14:paraId="6C82FB72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13DB1899" w14:textId="77777777" w:rsidTr="00F61D28">
        <w:trPr>
          <w:trHeight w:val="303"/>
        </w:trPr>
        <w:tc>
          <w:tcPr>
            <w:tcW w:w="3480" w:type="dxa"/>
            <w:tcBorders>
              <w:top w:val="single" w:sz="8" w:space="0" w:color="auto"/>
            </w:tcBorders>
            <w:vAlign w:val="center"/>
          </w:tcPr>
          <w:p w14:paraId="33E97B74" w14:textId="33E4B046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Tactile Vibration Working</w:t>
            </w:r>
          </w:p>
        </w:tc>
        <w:tc>
          <w:tcPr>
            <w:tcW w:w="502" w:type="dxa"/>
            <w:gridSpan w:val="2"/>
            <w:tcBorders>
              <w:top w:val="single" w:sz="8" w:space="0" w:color="auto"/>
            </w:tcBorders>
          </w:tcPr>
          <w:p w14:paraId="1F31F373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8" w:space="0" w:color="auto"/>
            </w:tcBorders>
          </w:tcPr>
          <w:p w14:paraId="5A55423E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0CAF7D42" w14:textId="77777777" w:rsidTr="00F61D28">
        <w:trPr>
          <w:trHeight w:val="303"/>
        </w:trPr>
        <w:tc>
          <w:tcPr>
            <w:tcW w:w="3480" w:type="dxa"/>
            <w:vAlign w:val="center"/>
          </w:tcPr>
          <w:p w14:paraId="69BBA324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Arrow</w:t>
            </w:r>
            <w:r w:rsidRPr="00D052B8">
              <w:rPr>
                <w:sz w:val="26"/>
                <w:szCs w:val="26"/>
              </w:rPr>
              <w:t xml:space="preserve"> Aligned</w:t>
            </w:r>
            <w:r>
              <w:rPr>
                <w:sz w:val="26"/>
                <w:szCs w:val="26"/>
              </w:rPr>
              <w:t xml:space="preserve"> to Crossing</w:t>
            </w:r>
          </w:p>
        </w:tc>
        <w:tc>
          <w:tcPr>
            <w:tcW w:w="502" w:type="dxa"/>
            <w:gridSpan w:val="2"/>
          </w:tcPr>
          <w:p w14:paraId="5E6E87D3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515D8B22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0B57D1B2" w14:textId="77777777" w:rsidTr="00F61D28">
        <w:trPr>
          <w:trHeight w:val="318"/>
        </w:trPr>
        <w:tc>
          <w:tcPr>
            <w:tcW w:w="3480" w:type="dxa"/>
            <w:vAlign w:val="center"/>
          </w:tcPr>
          <w:p w14:paraId="5B85CF4E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PB Light Indicator </w:t>
            </w:r>
            <w:r w:rsidRPr="00A94A5E">
              <w:rPr>
                <w:sz w:val="20"/>
                <w:szCs w:val="20"/>
              </w:rPr>
              <w:t>(If Fitted)</w:t>
            </w:r>
          </w:p>
        </w:tc>
        <w:tc>
          <w:tcPr>
            <w:tcW w:w="502" w:type="dxa"/>
            <w:gridSpan w:val="2"/>
          </w:tcPr>
          <w:p w14:paraId="376EBEE6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2E9E560C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7C6D34EB" w14:textId="77777777" w:rsidTr="00C57B50">
        <w:trPr>
          <w:trHeight w:val="303"/>
        </w:trPr>
        <w:tc>
          <w:tcPr>
            <w:tcW w:w="10320" w:type="dxa"/>
            <w:gridSpan w:val="4"/>
            <w:shd w:val="clear" w:color="auto" w:fill="D9D9D9" w:themeFill="background1" w:themeFillShade="D9"/>
            <w:vAlign w:val="center"/>
          </w:tcPr>
          <w:p w14:paraId="43144A25" w14:textId="0A270D64" w:rsidR="009B2CC4" w:rsidRPr="0023084C" w:rsidRDefault="009B2CC4" w:rsidP="009B2CC4">
            <w:pPr>
              <w:rPr>
                <w:b/>
                <w:sz w:val="26"/>
                <w:szCs w:val="26"/>
              </w:rPr>
            </w:pPr>
            <w:r w:rsidRPr="0023084C">
              <w:rPr>
                <w:b/>
                <w:i/>
                <w:sz w:val="26"/>
                <w:szCs w:val="26"/>
              </w:rPr>
              <w:t>Ped Detectors</w:t>
            </w:r>
            <w:r>
              <w:rPr>
                <w:b/>
                <w:i/>
                <w:sz w:val="26"/>
                <w:szCs w:val="26"/>
              </w:rPr>
              <w:t xml:space="preserve"> (if provided)</w:t>
            </w:r>
            <w:r w:rsidRPr="0023084C">
              <w:rPr>
                <w:b/>
                <w:i/>
                <w:sz w:val="26"/>
                <w:szCs w:val="26"/>
              </w:rPr>
              <w:t>:</w:t>
            </w:r>
          </w:p>
        </w:tc>
      </w:tr>
      <w:tr w:rsidR="009B2CC4" w:rsidRPr="00D052B8" w14:paraId="1091C4F8" w14:textId="77777777" w:rsidTr="00F61D28">
        <w:trPr>
          <w:trHeight w:val="303"/>
        </w:trPr>
        <w:tc>
          <w:tcPr>
            <w:tcW w:w="3480" w:type="dxa"/>
            <w:vAlign w:val="center"/>
          </w:tcPr>
          <w:p w14:paraId="04942684" w14:textId="02A10E1E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Detectors Installed OK</w:t>
            </w:r>
          </w:p>
        </w:tc>
        <w:tc>
          <w:tcPr>
            <w:tcW w:w="502" w:type="dxa"/>
            <w:gridSpan w:val="2"/>
            <w:vAlign w:val="center"/>
          </w:tcPr>
          <w:p w14:paraId="42965545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1C51FE34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40FBC1ED" w14:textId="77777777" w:rsidTr="00F61D28">
        <w:trPr>
          <w:trHeight w:val="209"/>
        </w:trPr>
        <w:tc>
          <w:tcPr>
            <w:tcW w:w="3480" w:type="dxa"/>
            <w:vAlign w:val="center"/>
          </w:tcPr>
          <w:p w14:paraId="5999DF47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Instruction Label</w:t>
            </w:r>
            <w:r>
              <w:rPr>
                <w:sz w:val="26"/>
                <w:szCs w:val="26"/>
              </w:rPr>
              <w:t>s</w:t>
            </w:r>
            <w:r w:rsidRPr="00D052B8">
              <w:rPr>
                <w:sz w:val="26"/>
                <w:szCs w:val="26"/>
              </w:rPr>
              <w:t xml:space="preserve"> Installed</w:t>
            </w:r>
          </w:p>
        </w:tc>
        <w:tc>
          <w:tcPr>
            <w:tcW w:w="502" w:type="dxa"/>
            <w:gridSpan w:val="2"/>
            <w:vAlign w:val="center"/>
          </w:tcPr>
          <w:p w14:paraId="7F1796A8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46FBB280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599ED9F4" w14:textId="77777777" w:rsidTr="009B2CC4">
        <w:trPr>
          <w:cantSplit/>
          <w:trHeight w:val="145"/>
        </w:trPr>
        <w:tc>
          <w:tcPr>
            <w:tcW w:w="34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325F6AF" w14:textId="115906A0" w:rsidR="009B2CC4" w:rsidRPr="00D052B8" w:rsidRDefault="009B2CC4" w:rsidP="009B2CC4">
            <w:pPr>
              <w:pStyle w:val="Heading7"/>
              <w:rPr>
                <w:rFonts w:ascii="Arial" w:hAnsi="Arial"/>
                <w:sz w:val="26"/>
                <w:szCs w:val="26"/>
              </w:rPr>
            </w:pPr>
            <w:r w:rsidRPr="00D052B8">
              <w:rPr>
                <w:rFonts w:ascii="Arial" w:hAnsi="Arial"/>
                <w:sz w:val="26"/>
                <w:szCs w:val="26"/>
              </w:rPr>
              <w:t>DETECTOR</w:t>
            </w:r>
            <w:r w:rsidR="005E4D03">
              <w:rPr>
                <w:rFonts w:ascii="Arial" w:hAnsi="Arial"/>
                <w:sz w:val="26"/>
                <w:szCs w:val="26"/>
              </w:rPr>
              <w:t xml:space="preserve"> LOOPS</w:t>
            </w:r>
          </w:p>
        </w:tc>
        <w:tc>
          <w:tcPr>
            <w:tcW w:w="684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755085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Y</w:t>
            </w:r>
            <w:r>
              <w:rPr>
                <w:b/>
                <w:bCs/>
                <w:sz w:val="26"/>
                <w:szCs w:val="26"/>
              </w:rPr>
              <w:t>/N /NA</w:t>
            </w:r>
            <w:r w:rsidRPr="00D052B8">
              <w:rPr>
                <w:b/>
                <w:bCs/>
                <w:sz w:val="26"/>
                <w:szCs w:val="26"/>
              </w:rPr>
              <w:t xml:space="preserve">                       Comments</w:t>
            </w:r>
          </w:p>
        </w:tc>
      </w:tr>
      <w:tr w:rsidR="009B2CC4" w:rsidRPr="00D052B8" w14:paraId="2C0F1036" w14:textId="77777777" w:rsidTr="001B7919">
        <w:trPr>
          <w:trHeight w:val="145"/>
        </w:trPr>
        <w:tc>
          <w:tcPr>
            <w:tcW w:w="3480" w:type="dxa"/>
            <w:vAlign w:val="center"/>
          </w:tcPr>
          <w:p w14:paraId="3E1C451A" w14:textId="0927DE10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 w:rsidRPr="0030482D">
              <w:rPr>
                <w:bCs/>
                <w:iCs/>
                <w:sz w:val="26"/>
                <w:szCs w:val="26"/>
              </w:rPr>
              <w:t>Loops Positioned Correctly</w:t>
            </w:r>
          </w:p>
        </w:tc>
        <w:tc>
          <w:tcPr>
            <w:tcW w:w="502" w:type="dxa"/>
            <w:gridSpan w:val="2"/>
          </w:tcPr>
          <w:p w14:paraId="5D93B9A8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07463940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7C4E0143" w14:textId="77777777" w:rsidTr="001B7919">
        <w:trPr>
          <w:trHeight w:val="145"/>
        </w:trPr>
        <w:tc>
          <w:tcPr>
            <w:tcW w:w="3480" w:type="dxa"/>
            <w:vAlign w:val="center"/>
          </w:tcPr>
          <w:p w14:paraId="7DE0D518" w14:textId="6DB45846" w:rsidR="009B2CC4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Sealant</w:t>
            </w:r>
            <w:r w:rsidRPr="00D052B8">
              <w:rPr>
                <w:sz w:val="26"/>
                <w:szCs w:val="26"/>
              </w:rPr>
              <w:t xml:space="preserve"> Installed Cleanly</w:t>
            </w:r>
          </w:p>
        </w:tc>
        <w:tc>
          <w:tcPr>
            <w:tcW w:w="502" w:type="dxa"/>
            <w:gridSpan w:val="2"/>
          </w:tcPr>
          <w:p w14:paraId="355C035D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25F9D430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04606E9D" w14:textId="77777777" w:rsidTr="00F61D28">
        <w:trPr>
          <w:trHeight w:val="145"/>
        </w:trPr>
        <w:tc>
          <w:tcPr>
            <w:tcW w:w="3480" w:type="dxa"/>
          </w:tcPr>
          <w:p w14:paraId="44F17213" w14:textId="3A6BB1F2" w:rsidR="009B2CC4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KJB 100mm concrete surround</w:t>
            </w:r>
          </w:p>
        </w:tc>
        <w:tc>
          <w:tcPr>
            <w:tcW w:w="502" w:type="dxa"/>
            <w:gridSpan w:val="2"/>
          </w:tcPr>
          <w:p w14:paraId="7DB219AA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348F9C00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17F000BB" w14:textId="77777777" w:rsidTr="00F61D28">
        <w:trPr>
          <w:trHeight w:val="145"/>
        </w:trPr>
        <w:tc>
          <w:tcPr>
            <w:tcW w:w="3480" w:type="dxa"/>
          </w:tcPr>
          <w:p w14:paraId="58EDB7CA" w14:textId="4800F962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KJB drainage material</w:t>
            </w:r>
          </w:p>
        </w:tc>
        <w:tc>
          <w:tcPr>
            <w:tcW w:w="502" w:type="dxa"/>
            <w:gridSpan w:val="2"/>
          </w:tcPr>
          <w:p w14:paraId="32B0A7DC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3E2476D8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28C0E3CC" w14:textId="77777777" w:rsidTr="00F61D28">
        <w:trPr>
          <w:trHeight w:val="145"/>
        </w:trPr>
        <w:tc>
          <w:tcPr>
            <w:tcW w:w="3480" w:type="dxa"/>
          </w:tcPr>
          <w:p w14:paraId="6D58CB9D" w14:textId="635FA395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Loop</w:t>
            </w:r>
            <w:r>
              <w:rPr>
                <w:sz w:val="26"/>
                <w:szCs w:val="26"/>
              </w:rPr>
              <w:t xml:space="preserve"> Joins with </w:t>
            </w:r>
            <w:r w:rsidR="005E4D03">
              <w:rPr>
                <w:sz w:val="26"/>
                <w:szCs w:val="26"/>
              </w:rPr>
              <w:t>gel connectors</w:t>
            </w:r>
          </w:p>
        </w:tc>
        <w:tc>
          <w:tcPr>
            <w:tcW w:w="502" w:type="dxa"/>
            <w:gridSpan w:val="2"/>
          </w:tcPr>
          <w:p w14:paraId="02884365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408E28D2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35BA5F7D" w14:textId="77777777" w:rsidTr="00F61D28">
        <w:trPr>
          <w:trHeight w:val="145"/>
        </w:trPr>
        <w:tc>
          <w:tcPr>
            <w:tcW w:w="3480" w:type="dxa"/>
          </w:tcPr>
          <w:p w14:paraId="0AEFDBFC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&gt;1.8m Slack in Contr Base </w:t>
            </w:r>
          </w:p>
        </w:tc>
        <w:tc>
          <w:tcPr>
            <w:tcW w:w="502" w:type="dxa"/>
            <w:gridSpan w:val="2"/>
          </w:tcPr>
          <w:p w14:paraId="2ED701FA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0973ACD7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6674F67D" w14:textId="77777777" w:rsidTr="00404611">
        <w:trPr>
          <w:trHeight w:val="145"/>
        </w:trPr>
        <w:tc>
          <w:tcPr>
            <w:tcW w:w="3480" w:type="dxa"/>
          </w:tcPr>
          <w:p w14:paraId="49EE1EC5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&gt;0.5m Slack in KJB</w:t>
            </w:r>
          </w:p>
        </w:tc>
        <w:tc>
          <w:tcPr>
            <w:tcW w:w="502" w:type="dxa"/>
            <w:gridSpan w:val="2"/>
          </w:tcPr>
          <w:p w14:paraId="4F1F35AB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tcBorders>
              <w:bottom w:val="single" w:sz="18" w:space="0" w:color="auto"/>
            </w:tcBorders>
          </w:tcPr>
          <w:p w14:paraId="7B5AD39C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4448D555" w14:textId="77777777" w:rsidTr="00BA72A4">
        <w:trPr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B1A612" w14:textId="77777777" w:rsidR="009B2CC4" w:rsidRPr="00D052B8" w:rsidRDefault="009B2CC4" w:rsidP="009B2CC4">
            <w:pPr>
              <w:pStyle w:val="Heading7"/>
              <w:rPr>
                <w:rFonts w:ascii="Arial" w:hAnsi="Arial"/>
                <w:sz w:val="26"/>
                <w:szCs w:val="26"/>
              </w:rPr>
            </w:pPr>
            <w:r w:rsidRPr="00D052B8">
              <w:rPr>
                <w:rFonts w:ascii="Arial" w:hAnsi="Arial"/>
                <w:sz w:val="26"/>
                <w:szCs w:val="26"/>
              </w:rPr>
              <w:t>CIVIL WORKS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3CB06B" w14:textId="77777777" w:rsidR="009B2CC4" w:rsidRPr="008C7B6A" w:rsidRDefault="009B2CC4" w:rsidP="009B2CC4">
            <w:pPr>
              <w:rPr>
                <w:b/>
                <w:sz w:val="26"/>
                <w:szCs w:val="26"/>
              </w:rPr>
            </w:pPr>
            <w:r w:rsidRPr="008C7B6A">
              <w:rPr>
                <w:b/>
                <w:bCs/>
                <w:sz w:val="26"/>
                <w:szCs w:val="26"/>
              </w:rPr>
              <w:t xml:space="preserve">Y/N /NA                       </w:t>
            </w:r>
            <w:r w:rsidRPr="008C7B6A">
              <w:rPr>
                <w:b/>
                <w:sz w:val="26"/>
                <w:szCs w:val="26"/>
              </w:rPr>
              <w:t>Comments</w:t>
            </w:r>
          </w:p>
        </w:tc>
      </w:tr>
      <w:tr w:rsidR="009B2CC4" w:rsidRPr="00D052B8" w14:paraId="564D0133" w14:textId="77777777" w:rsidTr="00F61D28">
        <w:trPr>
          <w:trHeight w:val="145"/>
        </w:trPr>
        <w:tc>
          <w:tcPr>
            <w:tcW w:w="3480" w:type="dxa"/>
            <w:tcBorders>
              <w:top w:val="single" w:sz="18" w:space="0" w:color="auto"/>
            </w:tcBorders>
          </w:tcPr>
          <w:p w14:paraId="392CFD43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Correct Ducting as per Specs</w:t>
            </w:r>
          </w:p>
        </w:tc>
        <w:tc>
          <w:tcPr>
            <w:tcW w:w="502" w:type="dxa"/>
            <w:gridSpan w:val="2"/>
            <w:tcBorders>
              <w:top w:val="single" w:sz="18" w:space="0" w:color="auto"/>
            </w:tcBorders>
          </w:tcPr>
          <w:p w14:paraId="0DFCD5F3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18" w:space="0" w:color="auto"/>
            </w:tcBorders>
          </w:tcPr>
          <w:p w14:paraId="37A88041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</w:tr>
      <w:tr w:rsidR="009B2CC4" w:rsidRPr="00D052B8" w14:paraId="719A43CE" w14:textId="77777777" w:rsidTr="00F61D28">
        <w:trPr>
          <w:trHeight w:val="145"/>
        </w:trPr>
        <w:tc>
          <w:tcPr>
            <w:tcW w:w="3480" w:type="dxa"/>
          </w:tcPr>
          <w:p w14:paraId="6333D538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h</w:t>
            </w:r>
            <w:r w:rsidRPr="00D052B8">
              <w:rPr>
                <w:sz w:val="26"/>
                <w:szCs w:val="26"/>
              </w:rPr>
              <w:t>ambers Level with Surface</w:t>
            </w:r>
          </w:p>
        </w:tc>
        <w:tc>
          <w:tcPr>
            <w:tcW w:w="502" w:type="dxa"/>
            <w:gridSpan w:val="2"/>
          </w:tcPr>
          <w:p w14:paraId="5687C16D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311444A5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1E243451" w14:textId="77777777" w:rsidTr="00F61D28">
        <w:trPr>
          <w:trHeight w:val="145"/>
        </w:trPr>
        <w:tc>
          <w:tcPr>
            <w:tcW w:w="3480" w:type="dxa"/>
          </w:tcPr>
          <w:p w14:paraId="46283C2F" w14:textId="5450DA71" w:rsidR="009B2CC4" w:rsidRDefault="005E4D03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Duct Connections in Chamber</w:t>
            </w:r>
          </w:p>
        </w:tc>
        <w:tc>
          <w:tcPr>
            <w:tcW w:w="502" w:type="dxa"/>
            <w:gridSpan w:val="2"/>
          </w:tcPr>
          <w:p w14:paraId="1099A4C7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715327A1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D6584" w:rsidRPr="00D052B8" w14:paraId="7B1FB9FD" w14:textId="77777777" w:rsidTr="00F61D28">
        <w:trPr>
          <w:trHeight w:val="145"/>
        </w:trPr>
        <w:tc>
          <w:tcPr>
            <w:tcW w:w="3480" w:type="dxa"/>
          </w:tcPr>
          <w:p w14:paraId="3ED2040E" w14:textId="52C9327F" w:rsidR="009D6584" w:rsidRDefault="009D658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1m Cable Slack in Chambers</w:t>
            </w:r>
          </w:p>
        </w:tc>
        <w:tc>
          <w:tcPr>
            <w:tcW w:w="502" w:type="dxa"/>
            <w:gridSpan w:val="2"/>
          </w:tcPr>
          <w:p w14:paraId="19F271DE" w14:textId="77777777" w:rsidR="009D6584" w:rsidRPr="00D052B8" w:rsidRDefault="009D658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050710E4" w14:textId="77777777" w:rsidR="009D6584" w:rsidRPr="00D052B8" w:rsidRDefault="009D658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4CBF49FD" w14:textId="77777777" w:rsidTr="00F61D28">
        <w:trPr>
          <w:trHeight w:val="145"/>
        </w:trPr>
        <w:tc>
          <w:tcPr>
            <w:tcW w:w="3480" w:type="dxa"/>
          </w:tcPr>
          <w:p w14:paraId="606C10B2" w14:textId="792B8DB3" w:rsidR="009B2CC4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Duct Connections to Poles</w:t>
            </w:r>
          </w:p>
        </w:tc>
        <w:tc>
          <w:tcPr>
            <w:tcW w:w="502" w:type="dxa"/>
            <w:gridSpan w:val="2"/>
          </w:tcPr>
          <w:p w14:paraId="2CC97992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4849A803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1CCA2A32" w14:textId="77777777" w:rsidTr="00F61D28">
        <w:trPr>
          <w:trHeight w:val="145"/>
        </w:trPr>
        <w:tc>
          <w:tcPr>
            <w:tcW w:w="3480" w:type="dxa"/>
          </w:tcPr>
          <w:p w14:paraId="59C27A95" w14:textId="4B0BFC6F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Road Surface Condition</w:t>
            </w:r>
          </w:p>
        </w:tc>
        <w:tc>
          <w:tcPr>
            <w:tcW w:w="502" w:type="dxa"/>
            <w:gridSpan w:val="2"/>
          </w:tcPr>
          <w:p w14:paraId="14E58B36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451A4B5E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68369EA1" w14:textId="77777777" w:rsidTr="00F61D28">
        <w:trPr>
          <w:trHeight w:val="145"/>
        </w:trPr>
        <w:tc>
          <w:tcPr>
            <w:tcW w:w="3480" w:type="dxa"/>
          </w:tcPr>
          <w:p w14:paraId="12C179DD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Pathway Surface Condition</w:t>
            </w:r>
          </w:p>
        </w:tc>
        <w:tc>
          <w:tcPr>
            <w:tcW w:w="502" w:type="dxa"/>
            <w:gridSpan w:val="2"/>
          </w:tcPr>
          <w:p w14:paraId="236CC185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</w:tcPr>
          <w:p w14:paraId="1E48C191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0293567C" w14:textId="77777777" w:rsidTr="00F61D28">
        <w:trPr>
          <w:trHeight w:val="145"/>
        </w:trPr>
        <w:tc>
          <w:tcPr>
            <w:tcW w:w="3480" w:type="dxa"/>
          </w:tcPr>
          <w:p w14:paraId="12708738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Pram Ramps Installed</w:t>
            </w:r>
          </w:p>
        </w:tc>
        <w:tc>
          <w:tcPr>
            <w:tcW w:w="502" w:type="dxa"/>
            <w:gridSpan w:val="2"/>
          </w:tcPr>
          <w:p w14:paraId="02002512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5A9AE014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</w:tr>
      <w:tr w:rsidR="009B2CC4" w:rsidRPr="00D052B8" w14:paraId="4DA039EF" w14:textId="77777777" w:rsidTr="00F61D28">
        <w:trPr>
          <w:trHeight w:val="145"/>
        </w:trPr>
        <w:tc>
          <w:tcPr>
            <w:tcW w:w="3480" w:type="dxa"/>
          </w:tcPr>
          <w:p w14:paraId="696976C9" w14:textId="79F8B9C6" w:rsidR="009B2CC4" w:rsidRDefault="00BA72A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Warning Tactiles </w:t>
            </w:r>
            <w:r w:rsidR="009B2CC4">
              <w:rPr>
                <w:sz w:val="26"/>
                <w:szCs w:val="26"/>
              </w:rPr>
              <w:t>Aligned</w:t>
            </w:r>
          </w:p>
        </w:tc>
        <w:tc>
          <w:tcPr>
            <w:tcW w:w="502" w:type="dxa"/>
            <w:gridSpan w:val="2"/>
          </w:tcPr>
          <w:p w14:paraId="0DFEEF84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0837540D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08E1F2FA" w14:textId="77777777" w:rsidTr="00F61D28">
        <w:trPr>
          <w:trHeight w:val="145"/>
        </w:trPr>
        <w:tc>
          <w:tcPr>
            <w:tcW w:w="3480" w:type="dxa"/>
          </w:tcPr>
          <w:p w14:paraId="16DB5D0B" w14:textId="499A41E7" w:rsidR="009B2CC4" w:rsidRPr="00D052B8" w:rsidRDefault="00BA72A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Directional</w:t>
            </w:r>
            <w:r w:rsidR="009B2CC4" w:rsidRPr="00D052B8">
              <w:rPr>
                <w:sz w:val="26"/>
                <w:szCs w:val="26"/>
              </w:rPr>
              <w:t xml:space="preserve"> Pavers </w:t>
            </w:r>
            <w:r>
              <w:rPr>
                <w:sz w:val="26"/>
                <w:szCs w:val="26"/>
              </w:rPr>
              <w:t>across paths</w:t>
            </w:r>
          </w:p>
        </w:tc>
        <w:tc>
          <w:tcPr>
            <w:tcW w:w="502" w:type="dxa"/>
            <w:gridSpan w:val="2"/>
          </w:tcPr>
          <w:p w14:paraId="788D32F4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5BE8B12D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459186C8" w14:textId="77777777" w:rsidTr="00F61D28">
        <w:trPr>
          <w:trHeight w:val="145"/>
        </w:trPr>
        <w:tc>
          <w:tcPr>
            <w:tcW w:w="3480" w:type="dxa"/>
          </w:tcPr>
          <w:p w14:paraId="5F331C50" w14:textId="0CDEA6CA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Road</w:t>
            </w:r>
            <w:r w:rsidRPr="00D052B8">
              <w:rPr>
                <w:sz w:val="26"/>
                <w:szCs w:val="26"/>
              </w:rPr>
              <w:t xml:space="preserve"> Markings </w:t>
            </w:r>
            <w:r w:rsidR="00BA72A4">
              <w:rPr>
                <w:sz w:val="26"/>
                <w:szCs w:val="26"/>
              </w:rPr>
              <w:t>Correct</w:t>
            </w:r>
          </w:p>
        </w:tc>
        <w:tc>
          <w:tcPr>
            <w:tcW w:w="502" w:type="dxa"/>
            <w:gridSpan w:val="2"/>
          </w:tcPr>
          <w:p w14:paraId="46D20B71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030DDADA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5C628ED8" w14:textId="77777777" w:rsidTr="00F61D28">
        <w:trPr>
          <w:trHeight w:val="145"/>
        </w:trPr>
        <w:tc>
          <w:tcPr>
            <w:tcW w:w="3480" w:type="dxa"/>
          </w:tcPr>
          <w:p w14:paraId="7AEC793A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Drainage, Esp at Crossings.</w:t>
            </w:r>
          </w:p>
        </w:tc>
        <w:tc>
          <w:tcPr>
            <w:tcW w:w="502" w:type="dxa"/>
            <w:gridSpan w:val="2"/>
          </w:tcPr>
          <w:p w14:paraId="5CF39D5B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08E88C7F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2A6FD2C7" w14:textId="77777777" w:rsidTr="00F61D28">
        <w:trPr>
          <w:trHeight w:val="145"/>
        </w:trPr>
        <w:tc>
          <w:tcPr>
            <w:tcW w:w="3480" w:type="dxa"/>
          </w:tcPr>
          <w:p w14:paraId="4C0EE2D6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Grass Berms Restored</w:t>
            </w:r>
          </w:p>
        </w:tc>
        <w:tc>
          <w:tcPr>
            <w:tcW w:w="502" w:type="dxa"/>
            <w:gridSpan w:val="2"/>
          </w:tcPr>
          <w:p w14:paraId="72211AEF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7B1331F1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1C2595" w:rsidRPr="00D052B8" w14:paraId="4089F566" w14:textId="77777777" w:rsidTr="00F61D28">
        <w:trPr>
          <w:trHeight w:val="145"/>
        </w:trPr>
        <w:tc>
          <w:tcPr>
            <w:tcW w:w="3480" w:type="dxa"/>
          </w:tcPr>
          <w:p w14:paraId="56E80404" w14:textId="035470D8" w:rsidR="001C2595" w:rsidRPr="00D052B8" w:rsidRDefault="001C2595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Sweeping Completed</w:t>
            </w:r>
          </w:p>
        </w:tc>
        <w:tc>
          <w:tcPr>
            <w:tcW w:w="502" w:type="dxa"/>
            <w:gridSpan w:val="2"/>
          </w:tcPr>
          <w:p w14:paraId="1DEEFD79" w14:textId="77777777" w:rsidR="001C2595" w:rsidRPr="00D052B8" w:rsidRDefault="001C2595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747ED3A2" w14:textId="77777777" w:rsidR="001C2595" w:rsidRPr="00D052B8" w:rsidRDefault="001C2595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5805B763" w14:textId="77777777" w:rsidTr="00F61D28">
        <w:trPr>
          <w:trHeight w:val="145"/>
        </w:trPr>
        <w:tc>
          <w:tcPr>
            <w:tcW w:w="3480" w:type="dxa"/>
          </w:tcPr>
          <w:p w14:paraId="1EF5E93F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Correct Signage Installed</w:t>
            </w:r>
          </w:p>
        </w:tc>
        <w:tc>
          <w:tcPr>
            <w:tcW w:w="502" w:type="dxa"/>
            <w:gridSpan w:val="2"/>
          </w:tcPr>
          <w:p w14:paraId="5B01DE44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71B8C25F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5F8F6D3C" w14:textId="77777777" w:rsidTr="008C7B6A">
        <w:trPr>
          <w:trHeight w:val="145"/>
        </w:trPr>
        <w:tc>
          <w:tcPr>
            <w:tcW w:w="3480" w:type="dxa"/>
          </w:tcPr>
          <w:p w14:paraId="6E593AFC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Temp Advance Warnings</w:t>
            </w:r>
          </w:p>
        </w:tc>
        <w:tc>
          <w:tcPr>
            <w:tcW w:w="502" w:type="dxa"/>
            <w:gridSpan w:val="2"/>
            <w:tcBorders>
              <w:bottom w:val="single" w:sz="18" w:space="0" w:color="auto"/>
            </w:tcBorders>
          </w:tcPr>
          <w:p w14:paraId="7038D692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tcBorders>
              <w:bottom w:val="single" w:sz="18" w:space="0" w:color="auto"/>
            </w:tcBorders>
            <w:vAlign w:val="center"/>
          </w:tcPr>
          <w:p w14:paraId="4F8C9726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3465B6AB" w14:textId="77777777" w:rsidTr="00E104B5">
        <w:trPr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C5E8E3C" w14:textId="77777777" w:rsidR="009B2CC4" w:rsidRPr="00D052B8" w:rsidRDefault="009B2CC4" w:rsidP="009B2CC4">
            <w:pPr>
              <w:pStyle w:val="Heading7"/>
              <w:rPr>
                <w:rFonts w:ascii="Arial" w:hAnsi="Arial"/>
                <w:sz w:val="26"/>
                <w:szCs w:val="26"/>
              </w:rPr>
            </w:pPr>
            <w:r w:rsidRPr="00D052B8">
              <w:rPr>
                <w:rFonts w:ascii="Arial" w:hAnsi="Arial"/>
                <w:sz w:val="26"/>
                <w:szCs w:val="26"/>
              </w:rPr>
              <w:t>DOCUMENTATION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835BCD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Y</w:t>
            </w:r>
            <w:r>
              <w:rPr>
                <w:b/>
                <w:bCs/>
                <w:sz w:val="26"/>
                <w:szCs w:val="26"/>
              </w:rPr>
              <w:t>/N /NA</w:t>
            </w:r>
            <w:r w:rsidRPr="00D052B8">
              <w:rPr>
                <w:b/>
                <w:bCs/>
                <w:sz w:val="26"/>
                <w:szCs w:val="26"/>
              </w:rPr>
              <w:t xml:space="preserve">                       Comments</w:t>
            </w:r>
          </w:p>
        </w:tc>
      </w:tr>
      <w:tr w:rsidR="009B2CC4" w:rsidRPr="00D052B8" w14:paraId="30CC2787" w14:textId="77777777" w:rsidTr="000A7CC8">
        <w:trPr>
          <w:trHeight w:val="145"/>
        </w:trPr>
        <w:tc>
          <w:tcPr>
            <w:tcW w:w="10320" w:type="dxa"/>
            <w:gridSpan w:val="4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D1D86E1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 w:rsidRPr="00D052B8">
              <w:rPr>
                <w:b/>
                <w:bCs/>
                <w:i/>
                <w:iCs/>
                <w:sz w:val="26"/>
                <w:szCs w:val="26"/>
              </w:rPr>
              <w:t xml:space="preserve">In </w:t>
            </w:r>
            <w:r w:rsidRPr="000A7CC8">
              <w:rPr>
                <w:b/>
                <w:bCs/>
                <w:i/>
                <w:iCs/>
                <w:sz w:val="26"/>
                <w:szCs w:val="26"/>
                <w:shd w:val="clear" w:color="auto" w:fill="D9D9D9" w:themeFill="background1" w:themeFillShade="D9"/>
              </w:rPr>
              <w:t>Controller</w:t>
            </w:r>
            <w:r w:rsidRPr="000A7CC8">
              <w:rPr>
                <w:b/>
                <w:bCs/>
                <w:iCs/>
                <w:sz w:val="26"/>
                <w:szCs w:val="26"/>
                <w:shd w:val="clear" w:color="auto" w:fill="D9D9D9" w:themeFill="background1" w:themeFillShade="D9"/>
              </w:rPr>
              <w:t xml:space="preserve"> </w:t>
            </w:r>
            <w:r w:rsidRPr="000A7CC8">
              <w:rPr>
                <w:sz w:val="26"/>
                <w:szCs w:val="26"/>
                <w:shd w:val="clear" w:color="auto" w:fill="D9D9D9" w:themeFill="background1" w:themeFillShade="D9"/>
              </w:rPr>
              <w:t>(Laminated)</w:t>
            </w:r>
          </w:p>
        </w:tc>
      </w:tr>
      <w:tr w:rsidR="009B2CC4" w:rsidRPr="00D052B8" w14:paraId="717AB527" w14:textId="77777777" w:rsidTr="00F61D28">
        <w:trPr>
          <w:trHeight w:val="145"/>
        </w:trPr>
        <w:tc>
          <w:tcPr>
            <w:tcW w:w="3480" w:type="dxa"/>
          </w:tcPr>
          <w:p w14:paraId="23152BF4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 &amp; I</w:t>
            </w:r>
          </w:p>
        </w:tc>
        <w:tc>
          <w:tcPr>
            <w:tcW w:w="502" w:type="dxa"/>
            <w:gridSpan w:val="2"/>
            <w:vAlign w:val="center"/>
          </w:tcPr>
          <w:p w14:paraId="7E43F52C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10218868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74F1D304" w14:textId="77777777" w:rsidTr="00F61D28">
        <w:trPr>
          <w:trHeight w:val="145"/>
        </w:trPr>
        <w:tc>
          <w:tcPr>
            <w:tcW w:w="3480" w:type="dxa"/>
          </w:tcPr>
          <w:p w14:paraId="56897469" w14:textId="33F76D6C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Impendence </w:t>
            </w:r>
            <w:r w:rsidR="000A7CC8"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 xml:space="preserve">est </w:t>
            </w:r>
            <w:r w:rsidR="000A7CC8"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eport</w:t>
            </w:r>
            <w:r w:rsidR="000A7CC8">
              <w:rPr>
                <w:sz w:val="26"/>
                <w:szCs w:val="26"/>
              </w:rPr>
              <w:t xml:space="preserve"> </w:t>
            </w:r>
            <w:r w:rsidRPr="000A7CC8">
              <w:rPr>
                <w:sz w:val="18"/>
                <w:szCs w:val="18"/>
              </w:rPr>
              <w:t>(no</w:t>
            </w:r>
            <w:r w:rsidR="009D6584" w:rsidRPr="000A7CC8">
              <w:rPr>
                <w:sz w:val="18"/>
                <w:szCs w:val="18"/>
              </w:rPr>
              <w:t>n</w:t>
            </w:r>
            <w:r w:rsidR="000A7CC8">
              <w:rPr>
                <w:sz w:val="18"/>
                <w:szCs w:val="18"/>
              </w:rPr>
              <w:t xml:space="preserve"> </w:t>
            </w:r>
            <w:r w:rsidRPr="000A7CC8">
              <w:rPr>
                <w:sz w:val="18"/>
                <w:szCs w:val="18"/>
              </w:rPr>
              <w:t>ELV)</w:t>
            </w:r>
          </w:p>
        </w:tc>
        <w:tc>
          <w:tcPr>
            <w:tcW w:w="502" w:type="dxa"/>
            <w:gridSpan w:val="2"/>
            <w:vAlign w:val="center"/>
          </w:tcPr>
          <w:p w14:paraId="7243CDC3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2E39A814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514926B3" w14:textId="77777777" w:rsidTr="00F61D28">
        <w:trPr>
          <w:trHeight w:val="145"/>
        </w:trPr>
        <w:tc>
          <w:tcPr>
            <w:tcW w:w="3480" w:type="dxa"/>
          </w:tcPr>
          <w:p w14:paraId="0B847BED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 xml:space="preserve">Intersection </w:t>
            </w:r>
            <w:r>
              <w:rPr>
                <w:sz w:val="26"/>
                <w:szCs w:val="26"/>
              </w:rPr>
              <w:t>As-Built</w:t>
            </w:r>
            <w:r w:rsidRPr="00D052B8">
              <w:rPr>
                <w:sz w:val="26"/>
                <w:szCs w:val="26"/>
              </w:rPr>
              <w:t xml:space="preserve"> Drawing</w:t>
            </w:r>
          </w:p>
        </w:tc>
        <w:tc>
          <w:tcPr>
            <w:tcW w:w="502" w:type="dxa"/>
            <w:gridSpan w:val="2"/>
          </w:tcPr>
          <w:p w14:paraId="7492F628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44FA4C2D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0A7CC8" w:rsidRPr="00D052B8" w14:paraId="47BCD4A7" w14:textId="77777777" w:rsidTr="00F61D28">
        <w:trPr>
          <w:trHeight w:val="145"/>
        </w:trPr>
        <w:tc>
          <w:tcPr>
            <w:tcW w:w="3480" w:type="dxa"/>
          </w:tcPr>
          <w:p w14:paraId="6554C52D" w14:textId="0B5F5080" w:rsidR="000A7CC8" w:rsidRPr="00D052B8" w:rsidRDefault="000A7CC8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AGD Instruction Sheets</w:t>
            </w:r>
          </w:p>
        </w:tc>
        <w:tc>
          <w:tcPr>
            <w:tcW w:w="502" w:type="dxa"/>
            <w:gridSpan w:val="2"/>
          </w:tcPr>
          <w:p w14:paraId="001D3FBF" w14:textId="77777777" w:rsidR="000A7CC8" w:rsidRPr="00D052B8" w:rsidRDefault="000A7CC8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7D23212E" w14:textId="77777777" w:rsidR="000A7CC8" w:rsidRPr="00D052B8" w:rsidRDefault="000A7CC8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6602AB56" w14:textId="77777777" w:rsidTr="00F61D28">
        <w:trPr>
          <w:trHeight w:val="145"/>
        </w:trPr>
        <w:tc>
          <w:tcPr>
            <w:tcW w:w="3480" w:type="dxa"/>
          </w:tcPr>
          <w:p w14:paraId="7E5E7E62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ontroller </w:t>
            </w:r>
            <w:r w:rsidRPr="00D052B8">
              <w:rPr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 xml:space="preserve">nformation </w:t>
            </w:r>
            <w:r w:rsidRPr="00D052B8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heets</w:t>
            </w:r>
          </w:p>
        </w:tc>
        <w:tc>
          <w:tcPr>
            <w:tcW w:w="502" w:type="dxa"/>
            <w:gridSpan w:val="2"/>
          </w:tcPr>
          <w:p w14:paraId="0A23823F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6338" w:type="dxa"/>
            <w:vAlign w:val="center"/>
          </w:tcPr>
          <w:p w14:paraId="0F485C1E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6CE1C5FB" w14:textId="77777777" w:rsidTr="00404611">
        <w:trPr>
          <w:trHeight w:val="145"/>
        </w:trPr>
        <w:tc>
          <w:tcPr>
            <w:tcW w:w="3480" w:type="dxa"/>
          </w:tcPr>
          <w:p w14:paraId="0F73E42D" w14:textId="77777777" w:rsidR="009B2CC4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Log Book</w:t>
            </w:r>
          </w:p>
        </w:tc>
        <w:tc>
          <w:tcPr>
            <w:tcW w:w="502" w:type="dxa"/>
            <w:gridSpan w:val="2"/>
            <w:tcBorders>
              <w:bottom w:val="single" w:sz="18" w:space="0" w:color="auto"/>
            </w:tcBorders>
            <w:vAlign w:val="center"/>
          </w:tcPr>
          <w:p w14:paraId="6C055555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bottom w:val="single" w:sz="18" w:space="0" w:color="auto"/>
            </w:tcBorders>
          </w:tcPr>
          <w:p w14:paraId="23A7868E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31E09845" w14:textId="77777777" w:rsidTr="00D23FEF">
        <w:trPr>
          <w:cantSplit/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4D7E325" w14:textId="77777777" w:rsidR="009B2CC4" w:rsidRPr="00D052B8" w:rsidRDefault="009B2CC4" w:rsidP="009B2CC4">
            <w:pPr>
              <w:pStyle w:val="Heading5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D052B8">
              <w:rPr>
                <w:rFonts w:ascii="Arial" w:hAnsi="Arial" w:cs="Arial"/>
                <w:i/>
                <w:iCs/>
                <w:sz w:val="26"/>
                <w:szCs w:val="26"/>
              </w:rPr>
              <w:lastRenderedPageBreak/>
              <w:t>OPERATIONS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931ADAC" w14:textId="77777777" w:rsidR="009B2CC4" w:rsidRPr="00D052B8" w:rsidRDefault="009B2CC4" w:rsidP="009B2CC4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Y</w:t>
            </w:r>
            <w:r>
              <w:rPr>
                <w:b/>
                <w:bCs/>
                <w:sz w:val="26"/>
                <w:szCs w:val="26"/>
              </w:rPr>
              <w:t>/N /NA</w:t>
            </w:r>
            <w:r w:rsidRPr="00D052B8">
              <w:rPr>
                <w:b/>
                <w:bCs/>
                <w:sz w:val="26"/>
                <w:szCs w:val="26"/>
              </w:rPr>
              <w:t xml:space="preserve">                       Comments</w:t>
            </w:r>
          </w:p>
        </w:tc>
      </w:tr>
      <w:tr w:rsidR="009B2CC4" w:rsidRPr="00D052B8" w14:paraId="76C333DA" w14:textId="77777777" w:rsidTr="001863E4">
        <w:trPr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616A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E-Prom Labelled</w:t>
            </w:r>
            <w:r>
              <w:rPr>
                <w:sz w:val="26"/>
                <w:szCs w:val="26"/>
              </w:rPr>
              <w:t xml:space="preserve"> (check sum)</w:t>
            </w:r>
          </w:p>
        </w:tc>
        <w:tc>
          <w:tcPr>
            <w:tcW w:w="50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EAE3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DED5F6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29953E05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2B35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Lamps Off, Controller Ops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5138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3979754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D23FEF" w:rsidRPr="00D052B8" w14:paraId="27AE27CD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794A" w14:textId="16C98C4D" w:rsidR="00D23FEF" w:rsidRPr="00D052B8" w:rsidRDefault="00D23FEF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SCATS Communication </w:t>
            </w:r>
            <w:r w:rsidR="001C2595" w:rsidRPr="001C2595">
              <w:rPr>
                <w:sz w:val="22"/>
                <w:szCs w:val="22"/>
              </w:rPr>
              <w:t>(24hrs)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C50E" w14:textId="77777777" w:rsidR="00D23FEF" w:rsidRPr="00D052B8" w:rsidRDefault="00D23FEF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B97444" w14:textId="77777777" w:rsidR="00D23FEF" w:rsidRPr="00D052B8" w:rsidRDefault="00D23FEF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2992B150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0AC0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Check Fault Log, Clear.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45CA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DE80849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1E7AB8A4" w14:textId="77777777" w:rsidTr="00D23FEF">
        <w:trPr>
          <w:trHeight w:val="145"/>
        </w:trPr>
        <w:tc>
          <w:tcPr>
            <w:tcW w:w="10320" w:type="dxa"/>
            <w:gridSpan w:val="4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A906E7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Full </w:t>
            </w:r>
            <w:r w:rsidRPr="00D23FEF">
              <w:rPr>
                <w:b/>
                <w:i/>
                <w:sz w:val="26"/>
                <w:szCs w:val="26"/>
                <w:shd w:val="clear" w:color="auto" w:fill="D9D9D9" w:themeFill="background1" w:themeFillShade="D9"/>
              </w:rPr>
              <w:t>Start Up:</w:t>
            </w:r>
          </w:p>
        </w:tc>
      </w:tr>
      <w:tr w:rsidR="009B2CC4" w:rsidRPr="00D052B8" w14:paraId="2E070146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34A2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Flash Test Each SG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0883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45D6561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79FC957B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9566" w14:textId="77777777" w:rsidR="009B2CC4" w:rsidRPr="005E412D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Flashing Ambers Working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4205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A99D1A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63EECD1D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81DF" w14:textId="77777777" w:rsidR="009B2CC4" w:rsidRPr="005E412D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 xml:space="preserve">Check All Red </w:t>
            </w:r>
            <w:r w:rsidRPr="00A94A5E">
              <w:rPr>
                <w:sz w:val="20"/>
                <w:szCs w:val="20"/>
              </w:rPr>
              <w:t>(SPT=10s)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4153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8A4C38C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64A7079C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CA18" w14:textId="77777777" w:rsidR="009B2CC4" w:rsidRPr="005E412D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>Revision On Correct Phase</w:t>
            </w:r>
            <w:r>
              <w:rPr>
                <w:sz w:val="26"/>
                <w:szCs w:val="26"/>
              </w:rPr>
              <w:t>s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DE86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5BD926B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4326CEC1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C55C" w14:textId="77777777" w:rsidR="009B2CC4" w:rsidRPr="005E412D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All Default Phases Call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4485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86483F2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18E414B7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950F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Other Phases Call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3D36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F361583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24092AF6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FB66F5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sz w:val="26"/>
                <w:szCs w:val="26"/>
              </w:rPr>
              <w:t xml:space="preserve">Ped Protection </w:t>
            </w:r>
            <w:r>
              <w:rPr>
                <w:sz w:val="26"/>
                <w:szCs w:val="26"/>
              </w:rPr>
              <w:t>OK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A97A81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CD74DD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4B7F06E4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616139" w14:textId="5801FE7E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Ped detector zones </w:t>
            </w:r>
            <w:r w:rsidRPr="00FC3452">
              <w:rPr>
                <w:sz w:val="20"/>
                <w:szCs w:val="20"/>
              </w:rPr>
              <w:t>(if installed)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DB7FE8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C6A399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45CF5373" w14:textId="77777777" w:rsidTr="001863E4">
        <w:trPr>
          <w:trHeight w:val="145"/>
        </w:trPr>
        <w:tc>
          <w:tcPr>
            <w:tcW w:w="3480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90CEDD" w14:textId="77777777" w:rsidR="009B2CC4" w:rsidRDefault="009B2CC4" w:rsidP="009B2CC4">
            <w:pPr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Special logic OK </w:t>
            </w:r>
            <w:r w:rsidRPr="00FC3452">
              <w:rPr>
                <w:sz w:val="20"/>
                <w:szCs w:val="20"/>
              </w:rPr>
              <w:t>(check CIS)</w:t>
            </w:r>
            <w:r>
              <w:rPr>
                <w:sz w:val="20"/>
                <w:szCs w:val="20"/>
              </w:rPr>
              <w:t xml:space="preserve"> e.g.</w:t>
            </w:r>
          </w:p>
          <w:p w14:paraId="72C058BC" w14:textId="466FE448" w:rsidR="009B2CC4" w:rsidRPr="009B2CC4" w:rsidRDefault="009B2CC4" w:rsidP="009B2CC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Filtering</w:t>
            </w:r>
            <w:r w:rsidRPr="00FC3452">
              <w:rPr>
                <w:sz w:val="20"/>
                <w:szCs w:val="20"/>
              </w:rPr>
              <w:t xml:space="preserve"> </w:t>
            </w:r>
          </w:p>
          <w:p w14:paraId="2B2A2C0E" w14:textId="77777777" w:rsidR="009B2CC4" w:rsidRPr="009B2CC4" w:rsidRDefault="009B2CC4" w:rsidP="009B2CC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Hurry call</w:t>
            </w:r>
          </w:p>
          <w:p w14:paraId="17BF8D11" w14:textId="77777777" w:rsidR="009B2CC4" w:rsidRDefault="009B2CC4" w:rsidP="009B2CC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C3452">
              <w:rPr>
                <w:sz w:val="20"/>
                <w:szCs w:val="20"/>
              </w:rPr>
              <w:t xml:space="preserve">Separated </w:t>
            </w:r>
            <w:r w:rsidRPr="009B2CC4">
              <w:rPr>
                <w:sz w:val="20"/>
                <w:szCs w:val="20"/>
              </w:rPr>
              <w:t>ped input buttons</w:t>
            </w:r>
            <w:r w:rsidRPr="009B2CC4">
              <w:rPr>
                <w:sz w:val="20"/>
                <w:szCs w:val="20"/>
              </w:rPr>
              <w:t xml:space="preserve"> </w:t>
            </w:r>
          </w:p>
          <w:p w14:paraId="482188CD" w14:textId="7E30231A" w:rsidR="009B2CC4" w:rsidRPr="009B2CC4" w:rsidRDefault="009B2CC4" w:rsidP="009B2CC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B2CC4">
              <w:rPr>
                <w:sz w:val="20"/>
                <w:szCs w:val="20"/>
              </w:rPr>
              <w:t>On-crossing detection</w:t>
            </w:r>
          </w:p>
          <w:p w14:paraId="307BCBF8" w14:textId="2E90A5A9" w:rsidR="009B2CC4" w:rsidRPr="009B2CC4" w:rsidRDefault="009B2CC4" w:rsidP="009B2CC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Ped reintroduction/WFG</w:t>
            </w:r>
          </w:p>
        </w:tc>
        <w:tc>
          <w:tcPr>
            <w:tcW w:w="5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4CA377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27D2D0" w14:textId="77777777" w:rsidR="009B2CC4" w:rsidRPr="00D052B8" w:rsidRDefault="009B2CC4" w:rsidP="009B2CC4">
            <w:pPr>
              <w:jc w:val="center"/>
              <w:rPr>
                <w:sz w:val="26"/>
                <w:szCs w:val="26"/>
              </w:rPr>
            </w:pPr>
          </w:p>
        </w:tc>
      </w:tr>
      <w:tr w:rsidR="009B2CC4" w:rsidRPr="00D052B8" w14:paraId="53EAF72E" w14:textId="77777777" w:rsidTr="00F30598">
        <w:trPr>
          <w:trHeight w:val="14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C752A91" w14:textId="77777777" w:rsidR="009B2CC4" w:rsidRPr="00D052B8" w:rsidRDefault="009B2CC4" w:rsidP="009B2CC4">
            <w:pPr>
              <w:pStyle w:val="Heading7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OTHER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EEC43C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 w:rsidRPr="00D052B8">
              <w:rPr>
                <w:b/>
                <w:bCs/>
                <w:sz w:val="26"/>
                <w:szCs w:val="26"/>
              </w:rPr>
              <w:t>Y</w:t>
            </w:r>
            <w:r>
              <w:rPr>
                <w:b/>
                <w:bCs/>
                <w:sz w:val="26"/>
                <w:szCs w:val="26"/>
              </w:rPr>
              <w:t>/N /NA</w:t>
            </w:r>
            <w:r w:rsidRPr="00D052B8">
              <w:rPr>
                <w:b/>
                <w:bCs/>
                <w:sz w:val="26"/>
                <w:szCs w:val="26"/>
              </w:rPr>
              <w:t xml:space="preserve">                       Comments</w:t>
            </w:r>
          </w:p>
        </w:tc>
      </w:tr>
      <w:tr w:rsidR="009B2CC4" w:rsidRPr="00D052B8" w14:paraId="3141B80A" w14:textId="77777777" w:rsidTr="00404611">
        <w:trPr>
          <w:trHeight w:val="145"/>
        </w:trPr>
        <w:tc>
          <w:tcPr>
            <w:tcW w:w="3480" w:type="dxa"/>
          </w:tcPr>
          <w:p w14:paraId="78198131" w14:textId="77777777" w:rsidR="009B2CC4" w:rsidRPr="00D052B8" w:rsidRDefault="009B2CC4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Camera connected &amp; Working</w:t>
            </w:r>
          </w:p>
        </w:tc>
        <w:tc>
          <w:tcPr>
            <w:tcW w:w="502" w:type="dxa"/>
            <w:gridSpan w:val="2"/>
            <w:vAlign w:val="center"/>
          </w:tcPr>
          <w:p w14:paraId="057E1AB5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  <w:tcBorders>
              <w:top w:val="single" w:sz="18" w:space="0" w:color="auto"/>
            </w:tcBorders>
          </w:tcPr>
          <w:p w14:paraId="51D3466E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54488F21" w14:textId="77777777" w:rsidTr="00F61D28">
        <w:trPr>
          <w:trHeight w:val="145"/>
        </w:trPr>
        <w:tc>
          <w:tcPr>
            <w:tcW w:w="3480" w:type="dxa"/>
          </w:tcPr>
          <w:p w14:paraId="413E1573" w14:textId="3CDA27AF" w:rsidR="009B2CC4" w:rsidRPr="00D052B8" w:rsidRDefault="004600D7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Cycle loop sensitivity </w:t>
            </w:r>
            <w:r w:rsidRPr="004600D7">
              <w:rPr>
                <w:sz w:val="22"/>
                <w:szCs w:val="22"/>
              </w:rPr>
              <w:t>(e.g. 0.05)</w:t>
            </w:r>
          </w:p>
        </w:tc>
        <w:tc>
          <w:tcPr>
            <w:tcW w:w="502" w:type="dxa"/>
            <w:gridSpan w:val="2"/>
            <w:vAlign w:val="center"/>
          </w:tcPr>
          <w:p w14:paraId="05C9B100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</w:tcPr>
          <w:p w14:paraId="259806C6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D23FEF" w:rsidRPr="00D052B8" w14:paraId="7186BBF5" w14:textId="77777777" w:rsidTr="00F61D28">
        <w:trPr>
          <w:trHeight w:val="145"/>
        </w:trPr>
        <w:tc>
          <w:tcPr>
            <w:tcW w:w="3480" w:type="dxa"/>
          </w:tcPr>
          <w:p w14:paraId="42ED29D3" w14:textId="6447873B" w:rsidR="00D23FEF" w:rsidRPr="00D052B8" w:rsidRDefault="005E4D03" w:rsidP="009B2C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Above Ground Detectors ok</w:t>
            </w:r>
          </w:p>
        </w:tc>
        <w:tc>
          <w:tcPr>
            <w:tcW w:w="502" w:type="dxa"/>
            <w:gridSpan w:val="2"/>
            <w:vAlign w:val="center"/>
          </w:tcPr>
          <w:p w14:paraId="1F6A5F71" w14:textId="77777777" w:rsidR="00D23FEF" w:rsidRPr="00D052B8" w:rsidRDefault="00D23FEF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</w:tcPr>
          <w:p w14:paraId="4EDC3915" w14:textId="77777777" w:rsidR="00D23FEF" w:rsidRPr="00D052B8" w:rsidRDefault="00D23FEF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59E7F217" w14:textId="77777777" w:rsidTr="00F61D28">
        <w:trPr>
          <w:trHeight w:val="145"/>
        </w:trPr>
        <w:tc>
          <w:tcPr>
            <w:tcW w:w="3480" w:type="dxa"/>
          </w:tcPr>
          <w:p w14:paraId="7EA7BD7A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502" w:type="dxa"/>
            <w:gridSpan w:val="2"/>
            <w:vAlign w:val="center"/>
          </w:tcPr>
          <w:p w14:paraId="041CDF05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</w:tcPr>
          <w:p w14:paraId="62A4734B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  <w:tr w:rsidR="009B2CC4" w:rsidRPr="00D052B8" w14:paraId="187C182F" w14:textId="77777777" w:rsidTr="00F61D28">
        <w:trPr>
          <w:trHeight w:val="145"/>
        </w:trPr>
        <w:tc>
          <w:tcPr>
            <w:tcW w:w="3480" w:type="dxa"/>
          </w:tcPr>
          <w:p w14:paraId="323F4123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  <w:tc>
          <w:tcPr>
            <w:tcW w:w="502" w:type="dxa"/>
            <w:gridSpan w:val="2"/>
            <w:vAlign w:val="center"/>
          </w:tcPr>
          <w:p w14:paraId="3FB29AF4" w14:textId="77777777" w:rsidR="009B2CC4" w:rsidRPr="00D052B8" w:rsidRDefault="009B2CC4" w:rsidP="009B2CC4">
            <w:pPr>
              <w:jc w:val="center"/>
              <w:rPr>
                <w:rFonts w:ascii="Wingdings 2" w:hAnsi="Wingdings 2"/>
                <w:sz w:val="26"/>
                <w:szCs w:val="26"/>
              </w:rPr>
            </w:pPr>
          </w:p>
        </w:tc>
        <w:tc>
          <w:tcPr>
            <w:tcW w:w="6338" w:type="dxa"/>
          </w:tcPr>
          <w:p w14:paraId="41EF682B" w14:textId="77777777" w:rsidR="009B2CC4" w:rsidRPr="00D052B8" w:rsidRDefault="009B2CC4" w:rsidP="009B2CC4">
            <w:pPr>
              <w:rPr>
                <w:sz w:val="26"/>
                <w:szCs w:val="26"/>
              </w:rPr>
            </w:pPr>
          </w:p>
        </w:tc>
      </w:tr>
    </w:tbl>
    <w:p w14:paraId="6BB87F64" w14:textId="77777777" w:rsidR="007D1ADF" w:rsidRDefault="007D1ADF" w:rsidP="00FC4FA5">
      <w:pPr>
        <w:rPr>
          <w:sz w:val="26"/>
          <w:szCs w:val="26"/>
        </w:rPr>
        <w:sectPr w:rsidR="007D1ADF" w:rsidSect="00D55B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" w:right="506" w:bottom="902" w:left="1321" w:header="0" w:footer="347" w:gutter="0"/>
          <w:pgNumType w:start="1"/>
          <w:cols w:space="708"/>
          <w:docGrid w:linePitch="360"/>
        </w:sectPr>
      </w:pPr>
    </w:p>
    <w:p w14:paraId="1FFC01A3" w14:textId="77777777" w:rsidR="009D3DCE" w:rsidRPr="007D1ADF" w:rsidRDefault="000853CF" w:rsidP="007D1ADF">
      <w:pPr>
        <w:pStyle w:val="Heading2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lastRenderedPageBreak/>
        <w:t>REM</w:t>
      </w:r>
      <w:r w:rsidR="00423829">
        <w:rPr>
          <w:rFonts w:ascii="Arial" w:hAnsi="Arial"/>
          <w:sz w:val="26"/>
          <w:szCs w:val="26"/>
        </w:rPr>
        <w:t>E</w:t>
      </w:r>
      <w:r>
        <w:rPr>
          <w:rFonts w:ascii="Arial" w:hAnsi="Arial"/>
          <w:sz w:val="26"/>
          <w:szCs w:val="26"/>
        </w:rPr>
        <w:t>DIAL LIST</w:t>
      </w:r>
    </w:p>
    <w:tbl>
      <w:tblPr>
        <w:tblpPr w:leftFromText="180" w:rightFromText="180" w:vertAnchor="page" w:horzAnchor="margin" w:tblpX="-264" w:tblpY="2373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160"/>
        <w:gridCol w:w="3000"/>
        <w:gridCol w:w="1800"/>
      </w:tblGrid>
      <w:tr w:rsidR="009D3DCE" w:rsidRPr="00D052B8" w14:paraId="3FFABE3E" w14:textId="77777777" w:rsidTr="00145775">
        <w:tc>
          <w:tcPr>
            <w:tcW w:w="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1D789AE" w14:textId="77777777" w:rsidR="009D3DCE" w:rsidRPr="00A4630E" w:rsidRDefault="009D3DCE" w:rsidP="002910FE">
            <w:pPr>
              <w:rPr>
                <w:b/>
                <w:bCs/>
                <w:sz w:val="20"/>
                <w:szCs w:val="20"/>
              </w:rPr>
            </w:pPr>
            <w:r w:rsidRPr="00A4630E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1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4C9AC47" w14:textId="77777777" w:rsidR="009D3DCE" w:rsidRPr="00A4630E" w:rsidRDefault="009D3DCE" w:rsidP="002910FE">
            <w:pPr>
              <w:rPr>
                <w:b/>
                <w:bCs/>
                <w:sz w:val="20"/>
                <w:szCs w:val="20"/>
              </w:rPr>
            </w:pPr>
            <w:r w:rsidRPr="00A4630E">
              <w:rPr>
                <w:b/>
                <w:bCs/>
                <w:sz w:val="20"/>
                <w:szCs w:val="20"/>
              </w:rPr>
              <w:t>Fault:</w:t>
            </w:r>
          </w:p>
        </w:tc>
        <w:tc>
          <w:tcPr>
            <w:tcW w:w="30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7E3185B" w14:textId="77777777" w:rsidR="009D3DCE" w:rsidRPr="00A4630E" w:rsidRDefault="009D3DCE" w:rsidP="002910FE">
            <w:pPr>
              <w:rPr>
                <w:b/>
                <w:bCs/>
                <w:sz w:val="20"/>
                <w:szCs w:val="20"/>
              </w:rPr>
            </w:pPr>
            <w:r w:rsidRPr="00A4630E">
              <w:rPr>
                <w:b/>
                <w:bCs/>
                <w:sz w:val="20"/>
                <w:szCs w:val="20"/>
              </w:rPr>
              <w:t>Action: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E2A1880" w14:textId="77777777" w:rsidR="009D3DCE" w:rsidRPr="00A4630E" w:rsidRDefault="00A4630E" w:rsidP="002910FE">
            <w:pPr>
              <w:rPr>
                <w:b/>
                <w:bCs/>
                <w:sz w:val="20"/>
                <w:szCs w:val="20"/>
              </w:rPr>
            </w:pPr>
            <w:r w:rsidRPr="00A4630E">
              <w:rPr>
                <w:b/>
                <w:bCs/>
                <w:sz w:val="20"/>
                <w:szCs w:val="20"/>
              </w:rPr>
              <w:t xml:space="preserve">Completed </w:t>
            </w:r>
            <w:r w:rsidR="009D3DCE" w:rsidRPr="00A4630E">
              <w:rPr>
                <w:b/>
                <w:bCs/>
                <w:sz w:val="20"/>
                <w:szCs w:val="20"/>
              </w:rPr>
              <w:t>Date:</w:t>
            </w:r>
          </w:p>
        </w:tc>
      </w:tr>
      <w:tr w:rsidR="009D3DCE" w:rsidRPr="00D052B8" w14:paraId="24B2982B" w14:textId="77777777" w:rsidTr="00A4630E">
        <w:tc>
          <w:tcPr>
            <w:tcW w:w="4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1611EE7" w14:textId="4B3D0A82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tcBorders>
              <w:top w:val="single" w:sz="18" w:space="0" w:color="auto"/>
            </w:tcBorders>
            <w:vAlign w:val="center"/>
          </w:tcPr>
          <w:p w14:paraId="55EB373E" w14:textId="77777777" w:rsidR="009D3DCE" w:rsidRPr="00D052B8" w:rsidRDefault="009D3DCE" w:rsidP="002910FE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single" w:sz="18" w:space="0" w:color="auto"/>
            </w:tcBorders>
            <w:vAlign w:val="center"/>
          </w:tcPr>
          <w:p w14:paraId="3BB32F9F" w14:textId="77777777" w:rsidR="009D3DCE" w:rsidRPr="00D052B8" w:rsidRDefault="009D3DCE" w:rsidP="002910FE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36C864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3A190780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72847C6A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5FA5E3B2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7A1D00CC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45B489D8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1FD0704F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6D417FC8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04D00409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3B3781CB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5B7B2F3F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679422FF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1A715A2C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099D0ACD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68B41284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5F374D0F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483F83CC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390F75B7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2123C898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74D34442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67EE9E65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5E32175E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47B013A8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48EEF91C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12D7824A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70ADFF8F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6C39DA15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42B76C41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11C0E42A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2FFDDDF9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39397492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1D04E600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027037B1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26152FAF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15D310C4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5D36DE8E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145775" w:rsidRPr="00D052B8" w14:paraId="4602791B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2EDEAFA9" w14:textId="77777777" w:rsidR="00145775" w:rsidRPr="00D052B8" w:rsidRDefault="00145775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3005B8F8" w14:textId="77777777" w:rsidR="00145775" w:rsidRPr="00D052B8" w:rsidRDefault="00145775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6695BC03" w14:textId="77777777" w:rsidR="00145775" w:rsidRPr="00D052B8" w:rsidRDefault="00145775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195AA897" w14:textId="77777777" w:rsidR="00145775" w:rsidRPr="00D052B8" w:rsidRDefault="00145775" w:rsidP="002910FE">
            <w:pPr>
              <w:rPr>
                <w:sz w:val="26"/>
                <w:szCs w:val="26"/>
              </w:rPr>
            </w:pPr>
          </w:p>
        </w:tc>
      </w:tr>
      <w:tr w:rsidR="00145775" w:rsidRPr="00D052B8" w14:paraId="5BA23F21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6B7CB100" w14:textId="77777777" w:rsidR="00145775" w:rsidRPr="00D052B8" w:rsidRDefault="00145775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299F408B" w14:textId="77777777" w:rsidR="00145775" w:rsidRPr="00D052B8" w:rsidRDefault="00145775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5D7BCB91" w14:textId="77777777" w:rsidR="00145775" w:rsidRPr="00D052B8" w:rsidRDefault="00145775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713D66EB" w14:textId="77777777" w:rsidR="00145775" w:rsidRPr="00D052B8" w:rsidRDefault="00145775" w:rsidP="002910FE">
            <w:pPr>
              <w:rPr>
                <w:sz w:val="26"/>
                <w:szCs w:val="26"/>
              </w:rPr>
            </w:pPr>
          </w:p>
        </w:tc>
      </w:tr>
      <w:tr w:rsidR="00145775" w:rsidRPr="00D052B8" w14:paraId="5956820A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5DB5922C" w14:textId="77777777" w:rsidR="00145775" w:rsidRPr="00D052B8" w:rsidRDefault="00145775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19B594B4" w14:textId="77777777" w:rsidR="00145775" w:rsidRPr="00D052B8" w:rsidRDefault="00145775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66167463" w14:textId="77777777" w:rsidR="00145775" w:rsidRPr="00D052B8" w:rsidRDefault="00145775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067BE03F" w14:textId="77777777" w:rsidR="00145775" w:rsidRPr="00D052B8" w:rsidRDefault="00145775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594D42BE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5FF83D81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515C5DD8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5F891B75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29EF383D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350C4185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6138244B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41D54E00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2F1E4066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36996032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2F35BB0D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323A5F9D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0472CAC7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42D9E55F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3C414661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21E05E07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3B55A3F6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5F7FDDB8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4769D561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422BB58B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3A13D03C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378405CA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5EDEE8A7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28903971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3FF877AC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2E0E12" w:rsidRPr="00D052B8" w14:paraId="44A98A10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16F836FB" w14:textId="77777777" w:rsidR="002E0E12" w:rsidRPr="00D052B8" w:rsidRDefault="002E0E12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4B61ED9C" w14:textId="77777777" w:rsidR="002E0E12" w:rsidRPr="00D052B8" w:rsidRDefault="002E0E12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06E55CE1" w14:textId="77777777" w:rsidR="002E0E12" w:rsidRPr="00D052B8" w:rsidRDefault="002E0E12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2828EA19" w14:textId="77777777" w:rsidR="002E0E12" w:rsidRPr="00D052B8" w:rsidRDefault="002E0E12" w:rsidP="002910FE">
            <w:pPr>
              <w:rPr>
                <w:sz w:val="26"/>
                <w:szCs w:val="26"/>
              </w:rPr>
            </w:pPr>
          </w:p>
        </w:tc>
      </w:tr>
      <w:tr w:rsidR="002E0E12" w:rsidRPr="00D052B8" w14:paraId="6B23E2D8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059D14B1" w14:textId="77777777" w:rsidR="002E0E12" w:rsidRPr="00D052B8" w:rsidRDefault="002E0E12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762F8784" w14:textId="77777777" w:rsidR="002E0E12" w:rsidRPr="00D052B8" w:rsidRDefault="002E0E12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186EBC28" w14:textId="77777777" w:rsidR="002E0E12" w:rsidRPr="00D052B8" w:rsidRDefault="002E0E12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6B34FEE7" w14:textId="77777777" w:rsidR="002E0E12" w:rsidRPr="00D052B8" w:rsidRDefault="002E0E12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011A46B2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252863F7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198FD03A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3D33FE36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0EAC3FDA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776DA3" w:rsidRPr="00D052B8" w14:paraId="54A5DD51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6816CC7D" w14:textId="77777777" w:rsidR="00776DA3" w:rsidRPr="00D052B8" w:rsidRDefault="00776DA3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4DAFCF99" w14:textId="77777777" w:rsidR="00776DA3" w:rsidRPr="00D052B8" w:rsidRDefault="00776DA3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6CBBED02" w14:textId="77777777" w:rsidR="00776DA3" w:rsidRPr="00D052B8" w:rsidRDefault="00776DA3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00804A0F" w14:textId="77777777" w:rsidR="00776DA3" w:rsidRPr="00D052B8" w:rsidRDefault="00776DA3" w:rsidP="002910FE">
            <w:pPr>
              <w:rPr>
                <w:sz w:val="26"/>
                <w:szCs w:val="26"/>
              </w:rPr>
            </w:pPr>
          </w:p>
        </w:tc>
      </w:tr>
      <w:tr w:rsidR="00776DA3" w:rsidRPr="00D052B8" w14:paraId="6B3F089C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7A284B48" w14:textId="77777777" w:rsidR="00776DA3" w:rsidRPr="00D052B8" w:rsidRDefault="00776DA3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76DD132C" w14:textId="77777777" w:rsidR="00776DA3" w:rsidRPr="00D052B8" w:rsidRDefault="00776DA3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1A356F4E" w14:textId="77777777" w:rsidR="00776DA3" w:rsidRPr="00D052B8" w:rsidRDefault="00776DA3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0EFBC19B" w14:textId="77777777" w:rsidR="00776DA3" w:rsidRPr="00D052B8" w:rsidRDefault="00776DA3" w:rsidP="002910FE">
            <w:pPr>
              <w:rPr>
                <w:sz w:val="26"/>
                <w:szCs w:val="26"/>
              </w:rPr>
            </w:pPr>
          </w:p>
        </w:tc>
      </w:tr>
      <w:tr w:rsidR="00145775" w:rsidRPr="00D052B8" w14:paraId="0E3FB2E6" w14:textId="77777777" w:rsidTr="00260D29">
        <w:tc>
          <w:tcPr>
            <w:tcW w:w="10428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FD3DFDB" w14:textId="13E0F0BA" w:rsidR="00145775" w:rsidRPr="00145775" w:rsidRDefault="00145775" w:rsidP="002910FE">
            <w:pPr>
              <w:rPr>
                <w:b/>
                <w:bCs/>
                <w:sz w:val="22"/>
                <w:szCs w:val="22"/>
              </w:rPr>
            </w:pPr>
            <w:r w:rsidRPr="00145775">
              <w:rPr>
                <w:b/>
                <w:bCs/>
                <w:sz w:val="22"/>
                <w:szCs w:val="22"/>
              </w:rPr>
              <w:t>Faults that need to be addressed before site can be switched on:</w:t>
            </w:r>
          </w:p>
        </w:tc>
      </w:tr>
      <w:tr w:rsidR="00B12283" w:rsidRPr="00D052B8" w14:paraId="39AEFFD2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3CBEC8F8" w14:textId="77777777" w:rsidR="00B12283" w:rsidRPr="00D052B8" w:rsidRDefault="00B12283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7E309A65" w14:textId="77777777" w:rsidR="00B12283" w:rsidRPr="00D052B8" w:rsidRDefault="00B12283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29A01FC3" w14:textId="77777777" w:rsidR="00B12283" w:rsidRPr="00D052B8" w:rsidRDefault="00B12283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7EEF341C" w14:textId="77777777" w:rsidR="00B12283" w:rsidRPr="00D052B8" w:rsidRDefault="00B12283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5B272FC7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0998F9A1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4CAD3CE6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2D06323A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61C19969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51088A50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0960CEF2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61EFD1BC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484DFF80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734FA20C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71390F53" w14:textId="77777777" w:rsidTr="00A4630E">
        <w:tc>
          <w:tcPr>
            <w:tcW w:w="468" w:type="dxa"/>
            <w:tcBorders>
              <w:left w:val="single" w:sz="18" w:space="0" w:color="auto"/>
            </w:tcBorders>
            <w:vAlign w:val="center"/>
          </w:tcPr>
          <w:p w14:paraId="4FAF04E4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vAlign w:val="center"/>
          </w:tcPr>
          <w:p w14:paraId="085B72E7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vAlign w:val="center"/>
          </w:tcPr>
          <w:p w14:paraId="3753B3C0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vAlign w:val="center"/>
          </w:tcPr>
          <w:p w14:paraId="2123B08F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388231AF" w14:textId="77777777" w:rsidTr="00A4630E">
        <w:tc>
          <w:tcPr>
            <w:tcW w:w="4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50DD7E4" w14:textId="77777777" w:rsidR="009D3DCE" w:rsidRPr="00D052B8" w:rsidRDefault="009D3DCE" w:rsidP="002910F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60" w:type="dxa"/>
            <w:tcBorders>
              <w:bottom w:val="single" w:sz="18" w:space="0" w:color="auto"/>
            </w:tcBorders>
            <w:vAlign w:val="center"/>
          </w:tcPr>
          <w:p w14:paraId="6F201FAA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3000" w:type="dxa"/>
            <w:tcBorders>
              <w:bottom w:val="single" w:sz="18" w:space="0" w:color="auto"/>
            </w:tcBorders>
            <w:vAlign w:val="center"/>
          </w:tcPr>
          <w:p w14:paraId="3E6BB4CB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503A949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  <w:tr w:rsidR="009D3DCE" w:rsidRPr="00D052B8" w14:paraId="70C765B9" w14:textId="77777777" w:rsidTr="002910FE">
        <w:trPr>
          <w:cantSplit/>
          <w:trHeight w:val="1930"/>
        </w:trPr>
        <w:tc>
          <w:tcPr>
            <w:tcW w:w="1042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tbl>
            <w:tblPr>
              <w:tblpPr w:leftFromText="180" w:rightFromText="180" w:vertAnchor="text" w:tblpY="-172"/>
              <w:tblOverlap w:val="never"/>
              <w:tblW w:w="10177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77"/>
            </w:tblGrid>
            <w:tr w:rsidR="009D3DCE" w:rsidRPr="00D052B8" w14:paraId="4D2D7AB8" w14:textId="77777777" w:rsidTr="00D12E08">
              <w:trPr>
                <w:trHeight w:val="495"/>
              </w:trPr>
              <w:tc>
                <w:tcPr>
                  <w:tcW w:w="10177" w:type="dxa"/>
                </w:tcPr>
                <w:p w14:paraId="3B7C80C6" w14:textId="77777777" w:rsidR="00BF5B3A" w:rsidRDefault="00BF5B3A" w:rsidP="00BF5B3A">
                  <w:pPr>
                    <w:pStyle w:val="Heading2"/>
                    <w:spacing w:before="120" w:after="120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>Approved for switch on?    YES</w:t>
                  </w:r>
                  <w:r w:rsidRPr="00D052B8"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/  NO</w:t>
                  </w:r>
                </w:p>
                <w:p w14:paraId="3A9E333D" w14:textId="1438A4EB" w:rsidR="00BF5B3A" w:rsidRDefault="00BF5B3A" w:rsidP="00BF5B3A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If yes, </w:t>
                  </w:r>
                  <w:r w:rsidR="00E13DD1">
                    <w:rPr>
                      <w:rFonts w:ascii="Arial" w:hAnsi="Arial"/>
                      <w:i w:val="0"/>
                      <w:sz w:val="26"/>
                      <w:szCs w:val="26"/>
                    </w:rPr>
                    <w:t>has</w:t>
                  </w: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the site</w:t>
                  </w:r>
                  <w:r w:rsidR="00E13DD1"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been</w:t>
                  </w: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commissioned?    YES  /  NO</w:t>
                  </w:r>
                </w:p>
                <w:p w14:paraId="75B8CA15" w14:textId="1F527D50" w:rsidR="00BF5B3A" w:rsidRPr="00BF5B3A" w:rsidRDefault="00BF5B3A" w:rsidP="00BF5B3A"/>
              </w:tc>
            </w:tr>
            <w:tr w:rsidR="000853CF" w:rsidRPr="00D052B8" w14:paraId="19937747" w14:textId="77777777" w:rsidTr="00D12E08">
              <w:trPr>
                <w:trHeight w:val="524"/>
              </w:trPr>
              <w:tc>
                <w:tcPr>
                  <w:tcW w:w="10177" w:type="dxa"/>
                </w:tcPr>
                <w:p w14:paraId="64C9BEAE" w14:textId="60C0BA2E" w:rsidR="000853CF" w:rsidRDefault="00BF5B3A" w:rsidP="00BF5B3A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>Traffic Signal Representative</w:t>
                  </w:r>
                  <w:r w:rsidR="000853CF" w:rsidRPr="00D052B8">
                    <w:rPr>
                      <w:rFonts w:ascii="Arial" w:hAnsi="Arial"/>
                      <w:i w:val="0"/>
                      <w:sz w:val="26"/>
                      <w:szCs w:val="26"/>
                    </w:rPr>
                    <w:t>:</w:t>
                  </w:r>
                  <w:r w:rsidR="000853CF"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                                                                 </w:t>
                  </w:r>
                  <w:r w:rsidR="000853CF" w:rsidRPr="00D052B8"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</w:t>
                  </w:r>
                </w:p>
                <w:p w14:paraId="2AA5113F" w14:textId="77777777" w:rsidR="000853CF" w:rsidRPr="00D052B8" w:rsidRDefault="000853CF" w:rsidP="00BF5B3A">
                  <w:pPr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853CF" w:rsidRPr="00D052B8" w14:paraId="5E1C0104" w14:textId="77777777" w:rsidTr="00D12E08">
              <w:trPr>
                <w:trHeight w:val="524"/>
              </w:trPr>
              <w:tc>
                <w:tcPr>
                  <w:tcW w:w="10177" w:type="dxa"/>
                </w:tcPr>
                <w:p w14:paraId="4953AD05" w14:textId="77777777" w:rsidR="000853CF" w:rsidRDefault="000853CF" w:rsidP="00BF5B3A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>Sign</w:t>
                  </w:r>
                  <w:r w:rsidRPr="00F61D28">
                    <w:rPr>
                      <w:rFonts w:ascii="Arial" w:hAnsi="Arial"/>
                      <w:i w:val="0"/>
                      <w:sz w:val="26"/>
                      <w:szCs w:val="26"/>
                    </w:rPr>
                    <w:t>:</w:t>
                  </w: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                                                                                      Date:</w:t>
                  </w:r>
                </w:p>
                <w:p w14:paraId="2A216492" w14:textId="77777777" w:rsidR="000853CF" w:rsidRPr="00D052B8" w:rsidRDefault="000853CF" w:rsidP="00BF5B3A">
                  <w:pPr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0853CF" w:rsidRPr="00D052B8" w14:paraId="05A6587D" w14:textId="77777777" w:rsidTr="00D12E08">
              <w:trPr>
                <w:trHeight w:val="524"/>
              </w:trPr>
              <w:tc>
                <w:tcPr>
                  <w:tcW w:w="10177" w:type="dxa"/>
                </w:tcPr>
                <w:p w14:paraId="735FD755" w14:textId="77777777" w:rsidR="000853CF" w:rsidRDefault="000853CF" w:rsidP="00BF5B3A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Signal Contractor:    </w:t>
                  </w:r>
                </w:p>
                <w:p w14:paraId="3ED4D2C3" w14:textId="77777777" w:rsidR="000853CF" w:rsidRPr="00D052B8" w:rsidRDefault="000853CF" w:rsidP="00BF5B3A">
                  <w:pPr>
                    <w:rPr>
                      <w:b/>
                      <w:sz w:val="26"/>
                      <w:szCs w:val="26"/>
                    </w:rPr>
                  </w:pPr>
                </w:p>
              </w:tc>
            </w:tr>
            <w:tr w:rsidR="009D3DCE" w:rsidRPr="00D052B8" w14:paraId="3D8D6FA5" w14:textId="77777777" w:rsidTr="00D12E08">
              <w:trPr>
                <w:trHeight w:val="524"/>
              </w:trPr>
              <w:tc>
                <w:tcPr>
                  <w:tcW w:w="10177" w:type="dxa"/>
                </w:tcPr>
                <w:p w14:paraId="599D5820" w14:textId="77777777" w:rsidR="000853CF" w:rsidRDefault="000853CF" w:rsidP="00BF5B3A">
                  <w:pPr>
                    <w:pStyle w:val="Heading2"/>
                    <w:rPr>
                      <w:rFonts w:ascii="Arial" w:hAnsi="Arial"/>
                      <w:i w:val="0"/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>Sign</w:t>
                  </w:r>
                  <w:r w:rsidRPr="00F61D28">
                    <w:rPr>
                      <w:rFonts w:ascii="Arial" w:hAnsi="Arial"/>
                      <w:i w:val="0"/>
                      <w:sz w:val="26"/>
                      <w:szCs w:val="26"/>
                    </w:rPr>
                    <w:t>:</w:t>
                  </w:r>
                  <w:r>
                    <w:rPr>
                      <w:rFonts w:ascii="Arial" w:hAnsi="Arial"/>
                      <w:i w:val="0"/>
                      <w:sz w:val="26"/>
                      <w:szCs w:val="26"/>
                    </w:rPr>
                    <w:t xml:space="preserve">                                                                                       Date:</w:t>
                  </w:r>
                </w:p>
                <w:p w14:paraId="044A9D9E" w14:textId="77777777" w:rsidR="009D3DCE" w:rsidRPr="00D052B8" w:rsidRDefault="009D3DCE" w:rsidP="00BF5B3A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9D3DCE" w:rsidRPr="00D052B8" w14:paraId="1A54E755" w14:textId="77777777" w:rsidTr="00D12E08">
              <w:trPr>
                <w:trHeight w:val="526"/>
              </w:trPr>
              <w:tc>
                <w:tcPr>
                  <w:tcW w:w="10177" w:type="dxa"/>
                </w:tcPr>
                <w:p w14:paraId="7600DE16" w14:textId="19370C22" w:rsidR="009D3DCE" w:rsidRPr="00D052B8" w:rsidRDefault="00C55BD6" w:rsidP="00BF5B3A">
                  <w:pPr>
                    <w:rPr>
                      <w:sz w:val="26"/>
                      <w:szCs w:val="26"/>
                    </w:rPr>
                  </w:pPr>
                  <w:r>
                    <w:rPr>
                      <w:rFonts w:ascii="Arial" w:hAnsi="Arial"/>
                      <w:b/>
                      <w:sz w:val="26"/>
                      <w:szCs w:val="26"/>
                      <w:u w:val="single"/>
                    </w:rPr>
                    <w:t xml:space="preserve">HAND OVER TO </w:t>
                  </w:r>
                  <w:r w:rsidR="00BF5B3A">
                    <w:rPr>
                      <w:rFonts w:ascii="Arial" w:hAnsi="Arial"/>
                      <w:b/>
                      <w:sz w:val="26"/>
                      <w:szCs w:val="26"/>
                      <w:u w:val="single"/>
                    </w:rPr>
                    <w:t>RCA</w:t>
                  </w:r>
                  <w:r w:rsidR="000853CF" w:rsidRPr="000853CF">
                    <w:rPr>
                      <w:rFonts w:ascii="Arial" w:hAnsi="Arial"/>
                      <w:b/>
                      <w:sz w:val="26"/>
                      <w:szCs w:val="26"/>
                      <w:u w:val="single"/>
                    </w:rPr>
                    <w:t xml:space="preserve"> </w:t>
                  </w:r>
                  <w:r w:rsidR="00BF5B3A">
                    <w:rPr>
                      <w:rFonts w:ascii="Arial" w:hAnsi="Arial"/>
                      <w:b/>
                      <w:sz w:val="26"/>
                      <w:szCs w:val="26"/>
                      <w:u w:val="single"/>
                    </w:rPr>
                    <w:t xml:space="preserve">OPERATIONS </w:t>
                  </w:r>
                  <w:r w:rsidR="000853CF" w:rsidRPr="000853CF">
                    <w:rPr>
                      <w:rFonts w:ascii="Arial" w:hAnsi="Arial"/>
                      <w:b/>
                      <w:sz w:val="26"/>
                      <w:szCs w:val="26"/>
                      <w:u w:val="single"/>
                    </w:rPr>
                    <w:t>WHEN SIGNED ABOVE</w:t>
                  </w:r>
                </w:p>
              </w:tc>
            </w:tr>
          </w:tbl>
          <w:p w14:paraId="463B6CBD" w14:textId="77777777" w:rsidR="009D3DCE" w:rsidRPr="00D052B8" w:rsidRDefault="009D3DCE" w:rsidP="002910FE">
            <w:pPr>
              <w:rPr>
                <w:sz w:val="26"/>
                <w:szCs w:val="26"/>
              </w:rPr>
            </w:pPr>
          </w:p>
        </w:tc>
      </w:tr>
    </w:tbl>
    <w:p w14:paraId="2C966CF5" w14:textId="77777777" w:rsidR="00511A25" w:rsidRPr="00D052B8" w:rsidRDefault="00511A25">
      <w:pPr>
        <w:rPr>
          <w:b/>
          <w:bCs/>
          <w:sz w:val="26"/>
          <w:szCs w:val="26"/>
          <w:u w:val="single"/>
        </w:rPr>
      </w:pPr>
    </w:p>
    <w:sectPr w:rsidR="00511A25" w:rsidRPr="00D052B8" w:rsidSect="00E13DD1">
      <w:headerReference w:type="default" r:id="rId15"/>
      <w:pgSz w:w="11906" w:h="16838" w:code="9"/>
      <w:pgMar w:top="11" w:right="506" w:bottom="902" w:left="1321" w:header="0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82E45" w14:textId="77777777" w:rsidR="00623BFC" w:rsidRDefault="00623BFC">
      <w:r>
        <w:separator/>
      </w:r>
    </w:p>
  </w:endnote>
  <w:endnote w:type="continuationSeparator" w:id="0">
    <w:p w14:paraId="691356C2" w14:textId="77777777" w:rsidR="00623BFC" w:rsidRDefault="0062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44D0" w14:textId="77777777" w:rsidR="00941CDB" w:rsidRDefault="00BA29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C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1C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DBCC7C9" w14:textId="77777777" w:rsidR="00941CDB" w:rsidRDefault="00941C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E74B2" w14:textId="77777777" w:rsidR="00941CDB" w:rsidRDefault="00941CDB">
    <w:pPr>
      <w:pStyle w:val="Footer"/>
      <w:framePr w:wrap="around" w:vAnchor="text" w:hAnchor="page" w:x="1203" w:y="108"/>
      <w:ind w:right="360"/>
      <w:rPr>
        <w:rStyle w:val="PageNumber"/>
      </w:rPr>
    </w:pPr>
  </w:p>
  <w:p w14:paraId="471FC34E" w14:textId="30C91247" w:rsidR="00941CDB" w:rsidRPr="00D34EB6" w:rsidRDefault="00941CDB" w:rsidP="00D55BD7">
    <w:pPr>
      <w:pStyle w:val="Footer"/>
      <w:tabs>
        <w:tab w:val="clear" w:pos="4153"/>
        <w:tab w:val="clear" w:pos="8306"/>
        <w:tab w:val="right" w:pos="-4920"/>
        <w:tab w:val="left" w:pos="-4800"/>
      </w:tabs>
      <w:ind w:left="-360" w:right="1199" w:firstLine="360"/>
      <w:jc w:val="center"/>
      <w:rPr>
        <w:rFonts w:ascii="Arial" w:hAnsi="Arial" w:cs="Arial"/>
        <w:sz w:val="20"/>
        <w:szCs w:val="20"/>
      </w:rPr>
    </w:pPr>
    <w:r>
      <w:rPr>
        <w:snapToGrid w:val="0"/>
      </w:rPr>
      <w:tab/>
    </w:r>
    <w:r>
      <w:rPr>
        <w:snapToGrid w:val="0"/>
      </w:rPr>
      <w:tab/>
    </w:r>
    <w:r w:rsidRPr="00D34EB6">
      <w:rPr>
        <w:snapToGrid w:val="0"/>
        <w:sz w:val="20"/>
        <w:szCs w:val="20"/>
      </w:rPr>
      <w:t xml:space="preserve"> </w:t>
    </w:r>
    <w:r w:rsidRPr="00D34EB6">
      <w:rPr>
        <w:rFonts w:ascii="Arial" w:hAnsi="Arial" w:cs="Arial"/>
        <w:snapToGrid w:val="0"/>
        <w:sz w:val="20"/>
        <w:szCs w:val="20"/>
      </w:rPr>
      <w:t xml:space="preserve">Page </w:t>
    </w:r>
    <w:r w:rsidR="00E13DD1">
      <w:rPr>
        <w:rFonts w:ascii="Arial" w:hAnsi="Arial" w:cs="Arial"/>
        <w:snapToGrid w:val="0"/>
        <w:sz w:val="20"/>
        <w:szCs w:val="20"/>
      </w:rPr>
      <w:fldChar w:fldCharType="begin"/>
    </w:r>
    <w:r w:rsidR="00E13DD1">
      <w:rPr>
        <w:rFonts w:ascii="Arial" w:hAnsi="Arial" w:cs="Arial"/>
        <w:snapToGrid w:val="0"/>
        <w:sz w:val="20"/>
        <w:szCs w:val="20"/>
      </w:rPr>
      <w:instrText xml:space="preserve"> PAGE  \* Arabic  \* MERGEFORMAT </w:instrText>
    </w:r>
    <w:r w:rsidR="00E13DD1">
      <w:rPr>
        <w:rFonts w:ascii="Arial" w:hAnsi="Arial" w:cs="Arial"/>
        <w:snapToGrid w:val="0"/>
        <w:sz w:val="20"/>
        <w:szCs w:val="20"/>
      </w:rPr>
      <w:fldChar w:fldCharType="separate"/>
    </w:r>
    <w:r w:rsidR="00E13DD1">
      <w:rPr>
        <w:rFonts w:ascii="Arial" w:hAnsi="Arial" w:cs="Arial"/>
        <w:noProof/>
        <w:snapToGrid w:val="0"/>
        <w:sz w:val="20"/>
        <w:szCs w:val="20"/>
      </w:rPr>
      <w:t>1</w:t>
    </w:r>
    <w:r w:rsidR="00E13DD1">
      <w:rPr>
        <w:rFonts w:ascii="Arial" w:hAnsi="Arial" w:cs="Arial"/>
        <w:snapToGrid w:val="0"/>
        <w:sz w:val="20"/>
        <w:szCs w:val="20"/>
      </w:rPr>
      <w:fldChar w:fldCharType="end"/>
    </w:r>
    <w:r w:rsidRPr="00D34EB6">
      <w:rPr>
        <w:rFonts w:ascii="Arial" w:hAnsi="Arial" w:cs="Arial"/>
        <w:snapToGrid w:val="0"/>
        <w:sz w:val="20"/>
        <w:szCs w:val="20"/>
      </w:rPr>
      <w:t xml:space="preserve"> of </w:t>
    </w:r>
    <w:r w:rsidR="00BA2921" w:rsidRPr="00D34EB6">
      <w:rPr>
        <w:rFonts w:ascii="Arial" w:hAnsi="Arial" w:cs="Arial"/>
        <w:snapToGrid w:val="0"/>
        <w:sz w:val="20"/>
        <w:szCs w:val="20"/>
      </w:rPr>
      <w:fldChar w:fldCharType="begin"/>
    </w:r>
    <w:r w:rsidRPr="00D34EB6">
      <w:rPr>
        <w:rFonts w:ascii="Arial" w:hAnsi="Arial" w:cs="Arial"/>
        <w:snapToGrid w:val="0"/>
        <w:sz w:val="20"/>
        <w:szCs w:val="20"/>
      </w:rPr>
      <w:instrText xml:space="preserve"> NUMPAGES </w:instrText>
    </w:r>
    <w:r w:rsidR="00BA2921" w:rsidRPr="00D34EB6">
      <w:rPr>
        <w:rFonts w:ascii="Arial" w:hAnsi="Arial" w:cs="Arial"/>
        <w:snapToGrid w:val="0"/>
        <w:sz w:val="20"/>
        <w:szCs w:val="20"/>
      </w:rPr>
      <w:fldChar w:fldCharType="separate"/>
    </w:r>
    <w:r w:rsidR="00C40A47">
      <w:rPr>
        <w:rFonts w:ascii="Arial" w:hAnsi="Arial" w:cs="Arial"/>
        <w:noProof/>
        <w:snapToGrid w:val="0"/>
        <w:sz w:val="20"/>
        <w:szCs w:val="20"/>
      </w:rPr>
      <w:t>4</w:t>
    </w:r>
    <w:r w:rsidR="00BA2921" w:rsidRPr="00D34EB6">
      <w:rPr>
        <w:rFonts w:ascii="Arial" w:hAnsi="Arial" w:cs="Arial"/>
        <w:snapToGrid w:val="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AD4B" w14:textId="77777777" w:rsidR="00941CDB" w:rsidRDefault="00941CDB">
    <w:pPr>
      <w:pStyle w:val="Footer"/>
      <w:rPr>
        <w:sz w:val="18"/>
        <w:lang w:val="en-US"/>
      </w:rPr>
    </w:pPr>
    <w:r>
      <w:rPr>
        <w:sz w:val="18"/>
        <w:lang w:val="en-US"/>
      </w:rPr>
      <w:t>51/19639/14.0 Commissioning Procedures/14.2 New Forms/Site Audit Commissioning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ECB7F" w14:textId="77777777" w:rsidR="00623BFC" w:rsidRDefault="00623BFC">
      <w:r>
        <w:separator/>
      </w:r>
    </w:p>
  </w:footnote>
  <w:footnote w:type="continuationSeparator" w:id="0">
    <w:p w14:paraId="37336870" w14:textId="77777777" w:rsidR="00623BFC" w:rsidRDefault="0062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5F2D1" w14:textId="77777777" w:rsidR="00941CDB" w:rsidRDefault="00BA292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C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1C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E70F9BD" w14:textId="77777777" w:rsidR="00941CDB" w:rsidRDefault="00941CD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A4A9" w14:textId="77777777" w:rsidR="00941CDB" w:rsidRDefault="00941CDB" w:rsidP="0082791B">
    <w:pPr>
      <w:pStyle w:val="Header"/>
      <w:framePr w:w="10411" w:h="1812" w:hRule="exact" w:wrap="around" w:vAnchor="text" w:hAnchor="page" w:x="856" w:y="1"/>
      <w:rPr>
        <w:rStyle w:val="PageNumber"/>
      </w:rPr>
    </w:pPr>
  </w:p>
  <w:p w14:paraId="76729C97" w14:textId="4F8AA63D" w:rsidR="00941CDB" w:rsidRPr="002910FE" w:rsidRDefault="00941CDB" w:rsidP="0082791B">
    <w:pPr>
      <w:pStyle w:val="Header"/>
      <w:framePr w:w="10411" w:h="1812" w:hRule="exact" w:wrap="around" w:vAnchor="text" w:hAnchor="page" w:x="856" w:y="1"/>
      <w:tabs>
        <w:tab w:val="clear" w:pos="4153"/>
        <w:tab w:val="clear" w:pos="8306"/>
      </w:tabs>
      <w:jc w:val="center"/>
      <w:rPr>
        <w:b/>
        <w:sz w:val="32"/>
        <w:lang w:val="en-US"/>
      </w:rPr>
    </w:pPr>
    <w:r w:rsidRPr="002910FE">
      <w:rPr>
        <w:b/>
        <w:sz w:val="32"/>
        <w:lang w:val="en-US"/>
      </w:rPr>
      <w:t xml:space="preserve">SITE ACCEPTANCE </w:t>
    </w:r>
    <w:r>
      <w:rPr>
        <w:b/>
        <w:sz w:val="32"/>
        <w:lang w:val="en-US"/>
      </w:rPr>
      <w:t>TEST</w:t>
    </w:r>
    <w:r w:rsidRPr="002910FE">
      <w:rPr>
        <w:b/>
        <w:sz w:val="32"/>
        <w:lang w:val="en-US"/>
      </w:rPr>
      <w:t xml:space="preserve"> (S</w:t>
    </w:r>
    <w:r>
      <w:rPr>
        <w:b/>
        <w:sz w:val="32"/>
        <w:lang w:val="en-US"/>
      </w:rPr>
      <w:t>AT</w:t>
    </w:r>
    <w:r w:rsidRPr="002910FE">
      <w:rPr>
        <w:b/>
        <w:sz w:val="32"/>
        <w:lang w:val="en-US"/>
      </w:rPr>
      <w:t>)</w:t>
    </w:r>
    <w:r w:rsidR="00283E15">
      <w:rPr>
        <w:b/>
        <w:sz w:val="32"/>
        <w:lang w:val="en-US"/>
      </w:rPr>
      <w:t xml:space="preserve"> – NEW SITE</w:t>
    </w:r>
  </w:p>
  <w:tbl>
    <w:tblPr>
      <w:tblW w:w="10307" w:type="dxa"/>
      <w:tblInd w:w="22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3170"/>
      <w:gridCol w:w="3170"/>
      <w:gridCol w:w="1018"/>
      <w:gridCol w:w="2949"/>
    </w:tblGrid>
    <w:tr w:rsidR="00941CDB" w:rsidRPr="00E75D7F" w14:paraId="15138E7E" w14:textId="77777777" w:rsidTr="002910FE">
      <w:trPr>
        <w:trHeight w:val="397"/>
      </w:trPr>
      <w:tc>
        <w:tcPr>
          <w:tcW w:w="3170" w:type="dxa"/>
          <w:tcBorders>
            <w:top w:val="single" w:sz="24" w:space="0" w:color="auto"/>
            <w:left w:val="single" w:sz="24" w:space="0" w:color="auto"/>
          </w:tcBorders>
        </w:tcPr>
        <w:p w14:paraId="25EE4BB6" w14:textId="77777777" w:rsidR="00941CDB" w:rsidRPr="008D290B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26"/>
              <w:szCs w:val="26"/>
              <w:lang w:val="en-US"/>
            </w:rPr>
          </w:pPr>
          <w:r w:rsidRPr="008D290B">
            <w:rPr>
              <w:b/>
              <w:sz w:val="26"/>
              <w:szCs w:val="26"/>
              <w:lang w:val="en-US"/>
            </w:rPr>
            <w:t>INTERSECTION NAME</w:t>
          </w:r>
        </w:p>
      </w:tc>
      <w:tc>
        <w:tcPr>
          <w:tcW w:w="7137" w:type="dxa"/>
          <w:gridSpan w:val="3"/>
          <w:tcBorders>
            <w:top w:val="single" w:sz="24" w:space="0" w:color="auto"/>
            <w:right w:val="single" w:sz="24" w:space="0" w:color="auto"/>
          </w:tcBorders>
        </w:tcPr>
        <w:p w14:paraId="41DB4C86" w14:textId="77777777" w:rsidR="00941CDB" w:rsidRPr="00635F37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28"/>
              <w:szCs w:val="28"/>
              <w:lang w:val="en-US"/>
            </w:rPr>
          </w:pPr>
        </w:p>
      </w:tc>
    </w:tr>
    <w:tr w:rsidR="00941CDB" w:rsidRPr="00E75D7F" w14:paraId="22BEB82D" w14:textId="77777777" w:rsidTr="002910FE">
      <w:trPr>
        <w:trHeight w:val="397"/>
      </w:trPr>
      <w:tc>
        <w:tcPr>
          <w:tcW w:w="3170" w:type="dxa"/>
          <w:tcBorders>
            <w:left w:val="single" w:sz="24" w:space="0" w:color="auto"/>
            <w:bottom w:val="single" w:sz="24" w:space="0" w:color="auto"/>
          </w:tcBorders>
        </w:tcPr>
        <w:p w14:paraId="2A4E3B23" w14:textId="77777777" w:rsidR="00941CDB" w:rsidRPr="008D290B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26"/>
              <w:szCs w:val="26"/>
              <w:lang w:val="en-US"/>
            </w:rPr>
          </w:pPr>
          <w:r w:rsidRPr="008D290B">
            <w:rPr>
              <w:b/>
              <w:sz w:val="26"/>
              <w:szCs w:val="26"/>
              <w:lang w:val="en-US"/>
            </w:rPr>
            <w:t>NUMBER</w:t>
          </w:r>
        </w:p>
      </w:tc>
      <w:tc>
        <w:tcPr>
          <w:tcW w:w="3170" w:type="dxa"/>
          <w:tcBorders>
            <w:bottom w:val="single" w:sz="24" w:space="0" w:color="auto"/>
          </w:tcBorders>
        </w:tcPr>
        <w:p w14:paraId="163F6C82" w14:textId="77777777" w:rsidR="00941CDB" w:rsidRPr="00635F37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32"/>
              <w:szCs w:val="32"/>
              <w:lang w:val="en-US"/>
            </w:rPr>
          </w:pPr>
        </w:p>
      </w:tc>
      <w:tc>
        <w:tcPr>
          <w:tcW w:w="1018" w:type="dxa"/>
          <w:tcBorders>
            <w:bottom w:val="single" w:sz="24" w:space="0" w:color="auto"/>
          </w:tcBorders>
        </w:tcPr>
        <w:p w14:paraId="1A3272F2" w14:textId="77777777" w:rsidR="00941CDB" w:rsidRPr="008D290B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26"/>
              <w:szCs w:val="26"/>
              <w:lang w:val="en-US"/>
            </w:rPr>
          </w:pPr>
          <w:r w:rsidRPr="008D290B">
            <w:rPr>
              <w:b/>
              <w:sz w:val="26"/>
              <w:szCs w:val="26"/>
              <w:lang w:val="en-US"/>
            </w:rPr>
            <w:t>DATE</w:t>
          </w:r>
        </w:p>
      </w:tc>
      <w:tc>
        <w:tcPr>
          <w:tcW w:w="2949" w:type="dxa"/>
          <w:tcBorders>
            <w:bottom w:val="single" w:sz="24" w:space="0" w:color="auto"/>
            <w:right w:val="single" w:sz="24" w:space="0" w:color="auto"/>
          </w:tcBorders>
        </w:tcPr>
        <w:p w14:paraId="1C707ED7" w14:textId="77777777" w:rsidR="00941CDB" w:rsidRPr="00635F37" w:rsidRDefault="00941CDB" w:rsidP="002910FE">
          <w:pPr>
            <w:pStyle w:val="Header"/>
            <w:framePr w:w="10411" w:h="1812" w:hRule="exact" w:wrap="around" w:vAnchor="text" w:hAnchor="page" w:x="856" w:y="1"/>
            <w:rPr>
              <w:b/>
              <w:sz w:val="32"/>
              <w:szCs w:val="32"/>
              <w:lang w:val="en-US"/>
            </w:rPr>
          </w:pPr>
        </w:p>
      </w:tc>
    </w:tr>
  </w:tbl>
  <w:p w14:paraId="09AC676C" w14:textId="77777777" w:rsidR="00941CDB" w:rsidRPr="003B31C0" w:rsidRDefault="00941CDB" w:rsidP="0082791B">
    <w:pPr>
      <w:pStyle w:val="Header"/>
      <w:framePr w:w="10411" w:h="1812" w:hRule="exact" w:wrap="around" w:vAnchor="text" w:hAnchor="page" w:x="856" w:y="1"/>
      <w:tabs>
        <w:tab w:val="clear" w:pos="4153"/>
        <w:tab w:val="clear" w:pos="8306"/>
      </w:tabs>
      <w:jc w:val="center"/>
      <w:rPr>
        <w:rStyle w:val="PageNumber"/>
        <w:b/>
        <w:u w:val="single"/>
      </w:rPr>
    </w:pPr>
  </w:p>
  <w:p w14:paraId="3608623E" w14:textId="77777777" w:rsidR="00941CDB" w:rsidRDefault="00941CDB" w:rsidP="008D290B">
    <w:pPr>
      <w:pStyle w:val="Header"/>
      <w:ind w:right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52B5" w14:textId="77777777" w:rsidR="00941CDB" w:rsidRDefault="00941CDB">
    <w:pPr>
      <w:pStyle w:val="Header"/>
      <w:jc w:val="center"/>
      <w:rPr>
        <w:b/>
        <w:bCs/>
        <w:sz w:val="36"/>
        <w:lang w:val="en-US"/>
      </w:rPr>
    </w:pPr>
    <w:r>
      <w:rPr>
        <w:b/>
        <w:bCs/>
        <w:sz w:val="36"/>
        <w:lang w:val="en-US"/>
      </w:rPr>
      <w:t xml:space="preserve">               </w:t>
    </w:r>
    <w:r>
      <w:rPr>
        <w:b/>
        <w:bCs/>
        <w:sz w:val="32"/>
        <w:lang w:val="en-US"/>
      </w:rPr>
      <w:t xml:space="preserve">Site Audit Signals Commissioning Sheet     </w:t>
    </w:r>
    <w:r>
      <w:rPr>
        <w:b/>
        <w:bCs/>
        <w:sz w:val="36"/>
        <w:lang w:val="en-US"/>
      </w:rPr>
      <w:t xml:space="preserve"> </w:t>
    </w:r>
    <w:r w:rsidR="00777C62">
      <w:rPr>
        <w:noProof/>
        <w:lang w:val="en-NZ" w:eastAsia="en-NZ"/>
      </w:rPr>
      <w:drawing>
        <wp:inline distT="0" distB="0" distL="0" distR="0" wp14:anchorId="333EF06C" wp14:editId="109A3362">
          <wp:extent cx="1295400" cy="581025"/>
          <wp:effectExtent l="19050" t="0" r="0" b="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Ind w:w="2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003"/>
      <w:gridCol w:w="1037"/>
      <w:gridCol w:w="3960"/>
      <w:gridCol w:w="1080"/>
      <w:gridCol w:w="1310"/>
    </w:tblGrid>
    <w:tr w:rsidR="00941CDB" w14:paraId="450BBB33" w14:textId="77777777">
      <w:tc>
        <w:tcPr>
          <w:tcW w:w="2040" w:type="dxa"/>
          <w:gridSpan w:val="2"/>
        </w:tcPr>
        <w:p w14:paraId="2B8BDF05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Intersection Name</w:t>
          </w:r>
        </w:p>
      </w:tc>
      <w:tc>
        <w:tcPr>
          <w:tcW w:w="6283" w:type="dxa"/>
          <w:gridSpan w:val="3"/>
        </w:tcPr>
        <w:p w14:paraId="2FF7808F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Browns Rd Ped</w:t>
          </w:r>
        </w:p>
      </w:tc>
    </w:tr>
    <w:tr w:rsidR="00941CDB" w14:paraId="7DEDE139" w14:textId="77777777">
      <w:tc>
        <w:tcPr>
          <w:tcW w:w="1003" w:type="dxa"/>
        </w:tcPr>
        <w:p w14:paraId="6E1977C7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Number</w:t>
          </w:r>
        </w:p>
      </w:tc>
      <w:tc>
        <w:tcPr>
          <w:tcW w:w="1037" w:type="dxa"/>
        </w:tcPr>
        <w:p w14:paraId="62150ED8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3960" w:type="dxa"/>
        </w:tcPr>
        <w:p w14:paraId="5CE7508E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1080" w:type="dxa"/>
        </w:tcPr>
        <w:p w14:paraId="310A3A7E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Date</w:t>
          </w:r>
        </w:p>
      </w:tc>
      <w:tc>
        <w:tcPr>
          <w:tcW w:w="1243" w:type="dxa"/>
        </w:tcPr>
        <w:p w14:paraId="7072C49E" w14:textId="77777777" w:rsidR="00941CDB" w:rsidRDefault="00941CDB">
          <w:pPr>
            <w:pStyle w:val="Header"/>
            <w:rPr>
              <w:lang w:val="en-US"/>
            </w:rPr>
          </w:pPr>
          <w:smartTag w:uri="urn:schemas-microsoft-com:office:smarttags" w:element="date">
            <w:smartTagPr>
              <w:attr w:name="Month" w:val="7"/>
              <w:attr w:name="Day" w:val="23"/>
              <w:attr w:name="Year" w:val="2005"/>
            </w:smartTagPr>
            <w:r>
              <w:rPr>
                <w:lang w:val="en-US"/>
              </w:rPr>
              <w:t>23/07/2005</w:t>
            </w:r>
          </w:smartTag>
        </w:p>
      </w:tc>
    </w:tr>
    <w:tr w:rsidR="00941CDB" w14:paraId="5FD544FD" w14:textId="77777777">
      <w:tc>
        <w:tcPr>
          <w:tcW w:w="1003" w:type="dxa"/>
        </w:tcPr>
        <w:p w14:paraId="29E6436A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1037" w:type="dxa"/>
        </w:tcPr>
        <w:p w14:paraId="01B50F28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3960" w:type="dxa"/>
        </w:tcPr>
        <w:p w14:paraId="1A131640" w14:textId="77777777" w:rsidR="00941CDB" w:rsidRDefault="00941CDB">
          <w:pPr>
            <w:pStyle w:val="Header"/>
            <w:rPr>
              <w:lang w:val="en-US"/>
            </w:rPr>
          </w:pPr>
        </w:p>
      </w:tc>
      <w:tc>
        <w:tcPr>
          <w:tcW w:w="1080" w:type="dxa"/>
        </w:tcPr>
        <w:p w14:paraId="694948E0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Audit #</w:t>
          </w:r>
        </w:p>
      </w:tc>
      <w:tc>
        <w:tcPr>
          <w:tcW w:w="1243" w:type="dxa"/>
        </w:tcPr>
        <w:p w14:paraId="3B7DAFFD" w14:textId="77777777" w:rsidR="00941CDB" w:rsidRDefault="00941CDB">
          <w:pPr>
            <w:pStyle w:val="Header"/>
            <w:rPr>
              <w:lang w:val="en-US"/>
            </w:rPr>
          </w:pPr>
          <w:r>
            <w:rPr>
              <w:lang w:val="en-US"/>
            </w:rPr>
            <w:t>1</w:t>
          </w:r>
        </w:p>
      </w:tc>
    </w:tr>
  </w:tbl>
  <w:p w14:paraId="13C49413" w14:textId="77777777" w:rsidR="00941CDB" w:rsidRDefault="00941CDB">
    <w:pPr>
      <w:pStyle w:val="Header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33CC" w14:textId="77777777" w:rsidR="007D1ADF" w:rsidRPr="003B31C0" w:rsidRDefault="007D1ADF" w:rsidP="007D1ADF">
    <w:pPr>
      <w:pStyle w:val="Header"/>
      <w:framePr w:w="10411" w:h="1812" w:hRule="exact" w:wrap="around" w:vAnchor="text" w:hAnchor="page" w:x="871" w:y="1"/>
      <w:tabs>
        <w:tab w:val="clear" w:pos="4153"/>
        <w:tab w:val="clear" w:pos="8306"/>
      </w:tabs>
      <w:rPr>
        <w:rStyle w:val="PageNumber"/>
        <w:b/>
        <w:u w:val="single"/>
      </w:rPr>
    </w:pPr>
  </w:p>
  <w:p w14:paraId="6BF50647" w14:textId="77777777" w:rsidR="007D1ADF" w:rsidRDefault="007D1ADF" w:rsidP="008D290B">
    <w:pPr>
      <w:pStyle w:val="Header"/>
      <w:ind w:right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B3F14"/>
    <w:multiLevelType w:val="hybridMultilevel"/>
    <w:tmpl w:val="913AF198"/>
    <w:lvl w:ilvl="0" w:tplc="AE462F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16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A72"/>
    <w:rsid w:val="0003193D"/>
    <w:rsid w:val="00071D77"/>
    <w:rsid w:val="000738B7"/>
    <w:rsid w:val="000751B4"/>
    <w:rsid w:val="000853CF"/>
    <w:rsid w:val="000A7CC8"/>
    <w:rsid w:val="000B2DCD"/>
    <w:rsid w:val="00131C4F"/>
    <w:rsid w:val="00143B2D"/>
    <w:rsid w:val="00145775"/>
    <w:rsid w:val="001C2595"/>
    <w:rsid w:val="0023084C"/>
    <w:rsid w:val="00230DA3"/>
    <w:rsid w:val="00250E90"/>
    <w:rsid w:val="00276FFE"/>
    <w:rsid w:val="00283E15"/>
    <w:rsid w:val="002910FE"/>
    <w:rsid w:val="002A0DEE"/>
    <w:rsid w:val="002E0E12"/>
    <w:rsid w:val="0030482D"/>
    <w:rsid w:val="003566B1"/>
    <w:rsid w:val="003603B1"/>
    <w:rsid w:val="00364929"/>
    <w:rsid w:val="00366946"/>
    <w:rsid w:val="003B31C0"/>
    <w:rsid w:val="003C522C"/>
    <w:rsid w:val="003E1073"/>
    <w:rsid w:val="003F002D"/>
    <w:rsid w:val="00404611"/>
    <w:rsid w:val="00405C94"/>
    <w:rsid w:val="00420185"/>
    <w:rsid w:val="00423829"/>
    <w:rsid w:val="004471C3"/>
    <w:rsid w:val="004600D7"/>
    <w:rsid w:val="00492E80"/>
    <w:rsid w:val="00511A25"/>
    <w:rsid w:val="00533ECC"/>
    <w:rsid w:val="00554ADE"/>
    <w:rsid w:val="00562E27"/>
    <w:rsid w:val="005E412D"/>
    <w:rsid w:val="005E4D03"/>
    <w:rsid w:val="005F2007"/>
    <w:rsid w:val="00623BFC"/>
    <w:rsid w:val="00626353"/>
    <w:rsid w:val="00635F37"/>
    <w:rsid w:val="00667220"/>
    <w:rsid w:val="006E03B3"/>
    <w:rsid w:val="00741065"/>
    <w:rsid w:val="00774B50"/>
    <w:rsid w:val="00776DA3"/>
    <w:rsid w:val="00777C62"/>
    <w:rsid w:val="007C53EF"/>
    <w:rsid w:val="007D1ADF"/>
    <w:rsid w:val="007E367F"/>
    <w:rsid w:val="0081376A"/>
    <w:rsid w:val="008271B7"/>
    <w:rsid w:val="0082791B"/>
    <w:rsid w:val="00831CCF"/>
    <w:rsid w:val="00864827"/>
    <w:rsid w:val="00897DE8"/>
    <w:rsid w:val="008A18B9"/>
    <w:rsid w:val="008C780C"/>
    <w:rsid w:val="008C7B6A"/>
    <w:rsid w:val="008D290B"/>
    <w:rsid w:val="008E1738"/>
    <w:rsid w:val="00941CDB"/>
    <w:rsid w:val="00945EE3"/>
    <w:rsid w:val="009B2CC4"/>
    <w:rsid w:val="009D3DCE"/>
    <w:rsid w:val="009D6584"/>
    <w:rsid w:val="00A4630E"/>
    <w:rsid w:val="00A94A5E"/>
    <w:rsid w:val="00AA63E1"/>
    <w:rsid w:val="00AC7EB4"/>
    <w:rsid w:val="00AF2820"/>
    <w:rsid w:val="00B00DF6"/>
    <w:rsid w:val="00B12283"/>
    <w:rsid w:val="00B27054"/>
    <w:rsid w:val="00B3251E"/>
    <w:rsid w:val="00B95C42"/>
    <w:rsid w:val="00BA2921"/>
    <w:rsid w:val="00BA72A4"/>
    <w:rsid w:val="00BD7C76"/>
    <w:rsid w:val="00BF5B3A"/>
    <w:rsid w:val="00C12BC4"/>
    <w:rsid w:val="00C40A47"/>
    <w:rsid w:val="00C44F43"/>
    <w:rsid w:val="00C53069"/>
    <w:rsid w:val="00C55BD6"/>
    <w:rsid w:val="00C57B50"/>
    <w:rsid w:val="00C71C2A"/>
    <w:rsid w:val="00CA038F"/>
    <w:rsid w:val="00CB1698"/>
    <w:rsid w:val="00D03A8E"/>
    <w:rsid w:val="00D052B8"/>
    <w:rsid w:val="00D065EC"/>
    <w:rsid w:val="00D12E08"/>
    <w:rsid w:val="00D23FEF"/>
    <w:rsid w:val="00D34EB6"/>
    <w:rsid w:val="00D43F7D"/>
    <w:rsid w:val="00D51B09"/>
    <w:rsid w:val="00D55BD7"/>
    <w:rsid w:val="00D57F16"/>
    <w:rsid w:val="00D871CC"/>
    <w:rsid w:val="00E0216F"/>
    <w:rsid w:val="00E104B5"/>
    <w:rsid w:val="00E13DD1"/>
    <w:rsid w:val="00E14F77"/>
    <w:rsid w:val="00E22A72"/>
    <w:rsid w:val="00E31689"/>
    <w:rsid w:val="00E33689"/>
    <w:rsid w:val="00E63F39"/>
    <w:rsid w:val="00E75D7F"/>
    <w:rsid w:val="00E76EAC"/>
    <w:rsid w:val="00EC7683"/>
    <w:rsid w:val="00ED0AF8"/>
    <w:rsid w:val="00F30598"/>
    <w:rsid w:val="00F61D28"/>
    <w:rsid w:val="00FA4CA7"/>
    <w:rsid w:val="00FC3452"/>
    <w:rsid w:val="00F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193"/>
    <o:shapelayout v:ext="edit">
      <o:idmap v:ext="edit" data="1"/>
    </o:shapelayout>
  </w:shapeDefaults>
  <w:decimalSymbol w:val="."/>
  <w:listSeparator w:val=","/>
  <w14:docId w14:val="7253F419"/>
  <w15:docId w15:val="{A3F05099-02BA-45C1-98EB-A109D7E6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3A8E"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rsid w:val="00D03A8E"/>
    <w:pPr>
      <w:keepNext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D03A8E"/>
    <w:pPr>
      <w:keepNext/>
      <w:outlineLvl w:val="1"/>
    </w:pPr>
    <w:rPr>
      <w:b/>
      <w:bCs/>
      <w:i/>
      <w:iCs/>
      <w:sz w:val="36"/>
    </w:rPr>
  </w:style>
  <w:style w:type="paragraph" w:styleId="Heading3">
    <w:name w:val="heading 3"/>
    <w:basedOn w:val="Normal"/>
    <w:next w:val="Normal"/>
    <w:qFormat/>
    <w:rsid w:val="00D03A8E"/>
    <w:pPr>
      <w:keepNext/>
      <w:outlineLvl w:val="2"/>
    </w:pPr>
    <w:rPr>
      <w:b/>
      <w:bCs/>
      <w:i/>
      <w:iCs/>
      <w:sz w:val="32"/>
    </w:rPr>
  </w:style>
  <w:style w:type="paragraph" w:styleId="Heading4">
    <w:name w:val="heading 4"/>
    <w:basedOn w:val="Normal"/>
    <w:next w:val="Normal"/>
    <w:qFormat/>
    <w:rsid w:val="00D03A8E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D03A8E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D03A8E"/>
    <w:pPr>
      <w:keepNext/>
      <w:outlineLvl w:val="5"/>
    </w:pPr>
    <w:rPr>
      <w:b/>
      <w:bCs/>
      <w:sz w:val="28"/>
      <w:u w:val="single"/>
    </w:rPr>
  </w:style>
  <w:style w:type="paragraph" w:styleId="Heading7">
    <w:name w:val="heading 7"/>
    <w:basedOn w:val="Normal"/>
    <w:next w:val="Normal"/>
    <w:qFormat/>
    <w:rsid w:val="00D03A8E"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rsid w:val="00D03A8E"/>
    <w:pPr>
      <w:keepNext/>
      <w:outlineLvl w:val="7"/>
    </w:pPr>
    <w:rPr>
      <w:sz w:val="32"/>
    </w:rPr>
  </w:style>
  <w:style w:type="paragraph" w:styleId="Heading9">
    <w:name w:val="heading 9"/>
    <w:basedOn w:val="Normal"/>
    <w:next w:val="Normal"/>
    <w:qFormat/>
    <w:rsid w:val="00D03A8E"/>
    <w:pPr>
      <w:keepNext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rsid w:val="00D03A8E"/>
    <w:pPr>
      <w:framePr w:hSpace="181" w:vSpace="181" w:wrap="around" w:vAnchor="page" w:hAnchor="page" w:x="1702" w:y="823"/>
    </w:pPr>
    <w:rPr>
      <w:rFonts w:ascii="Arial" w:hAnsi="Arial"/>
      <w:noProof/>
      <w:sz w:val="16"/>
      <w:lang w:val="en-US" w:eastAsia="en-US"/>
    </w:rPr>
  </w:style>
  <w:style w:type="paragraph" w:styleId="Caption">
    <w:name w:val="caption"/>
    <w:basedOn w:val="Normal"/>
    <w:next w:val="Normal"/>
    <w:qFormat/>
    <w:rsid w:val="00D03A8E"/>
    <w:rPr>
      <w:sz w:val="40"/>
    </w:rPr>
  </w:style>
  <w:style w:type="paragraph" w:styleId="Footer">
    <w:name w:val="footer"/>
    <w:basedOn w:val="Normal"/>
    <w:rsid w:val="00D03A8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03A8E"/>
  </w:style>
  <w:style w:type="paragraph" w:styleId="Header">
    <w:name w:val="header"/>
    <w:basedOn w:val="Normal"/>
    <w:rsid w:val="00D03A8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D03A8E"/>
    <w:pPr>
      <w:ind w:right="-874"/>
    </w:pPr>
    <w:rPr>
      <w:b/>
      <w:bCs/>
      <w:sz w:val="32"/>
    </w:rPr>
  </w:style>
  <w:style w:type="paragraph" w:styleId="BodyText2">
    <w:name w:val="Body Text 2"/>
    <w:basedOn w:val="Normal"/>
    <w:rsid w:val="00D03A8E"/>
    <w:rPr>
      <w:sz w:val="22"/>
    </w:rPr>
  </w:style>
  <w:style w:type="paragraph" w:styleId="BalloonText">
    <w:name w:val="Balloon Text"/>
    <w:basedOn w:val="Normal"/>
    <w:semiHidden/>
    <w:rsid w:val="00CB16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3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Projects\01%20-%20TTMU%20Standards\T01-07%20TTMU%20Site%20Acceptance%20Test%20(SAT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D08A379-63CA-43B7-90AF-3E0EA7A74E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59F92C-23FB-4DC1-B71C-8E308263705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T01-07 TTMU Site Acceptance Test (SAT)</Template>
  <TotalTime>264</TotalTime>
  <Pages>4</Pages>
  <Words>589</Words>
  <Characters>3359</Characters>
  <Application>Microsoft Office Word</Application>
  <DocSecurity>0</DocSecurity>
  <Lines>671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Tauranga Traffic Management Unit</vt:lpstr>
    </vt:vector>
  </TitlesOfParts>
  <Company>TCC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Tauranga Traffic Management Unit</dc:title>
  <dc:subject>T01-07 TTMU Site Acceptance Test (SAT)</dc:subject>
  <dc:creator>Haydn Wardley</dc:creator>
  <cp:keywords/>
  <dc:description/>
  <cp:lastModifiedBy>John Kinghorn</cp:lastModifiedBy>
  <cp:revision>21</cp:revision>
  <cp:lastPrinted>2012-11-27T18:41:00Z</cp:lastPrinted>
  <dcterms:created xsi:type="dcterms:W3CDTF">2010-10-08T02:43:00Z</dcterms:created>
  <dcterms:modified xsi:type="dcterms:W3CDTF">2023-08-18T00:37:00Z</dcterms:modified>
</cp:coreProperties>
</file>