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39F6A" w14:textId="5E1751E6" w:rsidR="009D3DCE" w:rsidRPr="003D3535" w:rsidRDefault="009D3DCE" w:rsidP="00A4630E">
      <w:pPr>
        <w:pStyle w:val="Caption"/>
        <w:pBdr>
          <w:bottom w:val="single" w:sz="2" w:space="1" w:color="auto"/>
        </w:pBdr>
        <w:rPr>
          <w:sz w:val="2"/>
          <w:szCs w:val="2"/>
        </w:rPr>
      </w:pPr>
    </w:p>
    <w:tbl>
      <w:tblPr>
        <w:tblW w:w="10320" w:type="dxa"/>
        <w:tblInd w:w="-25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6"/>
        <w:gridCol w:w="709"/>
        <w:gridCol w:w="5565"/>
      </w:tblGrid>
      <w:tr w:rsidR="009D3DCE" w:rsidRPr="00D052B8" w14:paraId="22A7AEE8" w14:textId="77777777" w:rsidTr="001920B5">
        <w:trPr>
          <w:cantSplit/>
          <w:trHeight w:val="145"/>
        </w:trPr>
        <w:tc>
          <w:tcPr>
            <w:tcW w:w="404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D341A77" w14:textId="77777777" w:rsidR="009D3DCE" w:rsidRPr="00D052B8" w:rsidRDefault="00D12E08" w:rsidP="00FC4FA5">
            <w:pPr>
              <w:rPr>
                <w:b/>
                <w:bCs/>
                <w:sz w:val="26"/>
                <w:szCs w:val="26"/>
              </w:rPr>
            </w:pPr>
            <w:r w:rsidRPr="00D052B8">
              <w:rPr>
                <w:b/>
                <w:bCs/>
                <w:sz w:val="26"/>
                <w:szCs w:val="26"/>
              </w:rPr>
              <w:t>Signals Contractor</w:t>
            </w:r>
          </w:p>
        </w:tc>
        <w:tc>
          <w:tcPr>
            <w:tcW w:w="6274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14:paraId="02E83E38" w14:textId="77777777" w:rsidR="009D3DCE" w:rsidRPr="00D052B8" w:rsidRDefault="009D3DCE" w:rsidP="00FC4FA5">
            <w:pPr>
              <w:rPr>
                <w:sz w:val="26"/>
                <w:szCs w:val="26"/>
              </w:rPr>
            </w:pPr>
          </w:p>
        </w:tc>
      </w:tr>
      <w:tr w:rsidR="009D3DCE" w:rsidRPr="00D052B8" w14:paraId="563F473A" w14:textId="77777777" w:rsidTr="006C4157">
        <w:trPr>
          <w:cantSplit/>
          <w:trHeight w:val="145"/>
        </w:trPr>
        <w:tc>
          <w:tcPr>
            <w:tcW w:w="4046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15EDB57B" w14:textId="77777777" w:rsidR="009D3DCE" w:rsidRPr="00D052B8" w:rsidRDefault="00D12E08" w:rsidP="00FC4FA5">
            <w:pPr>
              <w:rPr>
                <w:b/>
                <w:bCs/>
                <w:sz w:val="26"/>
                <w:szCs w:val="26"/>
              </w:rPr>
            </w:pPr>
            <w:r w:rsidRPr="00D052B8">
              <w:rPr>
                <w:b/>
                <w:bCs/>
                <w:sz w:val="26"/>
                <w:szCs w:val="26"/>
              </w:rPr>
              <w:t xml:space="preserve">Civil </w:t>
            </w:r>
            <w:r w:rsidR="009D3DCE" w:rsidRPr="00D052B8">
              <w:rPr>
                <w:b/>
                <w:bCs/>
                <w:sz w:val="26"/>
                <w:szCs w:val="26"/>
              </w:rPr>
              <w:t>Contractor</w:t>
            </w:r>
          </w:p>
        </w:tc>
        <w:tc>
          <w:tcPr>
            <w:tcW w:w="6274" w:type="dxa"/>
            <w:gridSpan w:val="2"/>
            <w:tcBorders>
              <w:top w:val="single" w:sz="8" w:space="0" w:color="auto"/>
              <w:bottom w:val="single" w:sz="18" w:space="0" w:color="auto"/>
            </w:tcBorders>
          </w:tcPr>
          <w:p w14:paraId="5B57E6D4" w14:textId="77777777" w:rsidR="009D3DCE" w:rsidRPr="00D052B8" w:rsidRDefault="009D3DCE" w:rsidP="00FC4FA5">
            <w:pPr>
              <w:rPr>
                <w:sz w:val="26"/>
                <w:szCs w:val="26"/>
              </w:rPr>
            </w:pPr>
          </w:p>
        </w:tc>
      </w:tr>
      <w:tr w:rsidR="003D3535" w:rsidRPr="00D052B8" w14:paraId="0913CEE7" w14:textId="77777777" w:rsidTr="003D3535">
        <w:trPr>
          <w:cantSplit/>
          <w:trHeight w:val="368"/>
        </w:trPr>
        <w:tc>
          <w:tcPr>
            <w:tcW w:w="404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D1A25D" w14:textId="77777777" w:rsidR="003D3535" w:rsidRPr="00D052B8" w:rsidRDefault="003D3535" w:rsidP="001863E4">
            <w:pPr>
              <w:pStyle w:val="Heading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NEW CONTROLLER?</w:t>
            </w:r>
          </w:p>
        </w:tc>
        <w:tc>
          <w:tcPr>
            <w:tcW w:w="6274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3D4E8A13" w14:textId="16302C77" w:rsidR="003D3535" w:rsidRPr="00D052B8" w:rsidRDefault="003D3535" w:rsidP="001863E4">
            <w:pPr>
              <w:pStyle w:val="Heading8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Circle</w:t>
            </w:r>
            <w:r>
              <w:rPr>
                <w:b/>
                <w:bCs/>
                <w:sz w:val="26"/>
                <w:szCs w:val="26"/>
              </w:rPr>
              <w:t xml:space="preserve">: </w:t>
            </w:r>
            <w:r>
              <w:rPr>
                <w:b/>
                <w:bCs/>
                <w:sz w:val="26"/>
                <w:szCs w:val="26"/>
              </w:rPr>
              <w:t xml:space="preserve"> NO or YES</w:t>
            </w:r>
          </w:p>
        </w:tc>
      </w:tr>
      <w:tr w:rsidR="003D3535" w:rsidRPr="00D052B8" w14:paraId="411E637F" w14:textId="77777777" w:rsidTr="001863E4">
        <w:trPr>
          <w:cantSplit/>
          <w:trHeight w:val="318"/>
        </w:trPr>
        <w:tc>
          <w:tcPr>
            <w:tcW w:w="4046" w:type="dxa"/>
            <w:tcBorders>
              <w:top w:val="single" w:sz="18" w:space="0" w:color="auto"/>
            </w:tcBorders>
            <w:vAlign w:val="center"/>
          </w:tcPr>
          <w:p w14:paraId="57F518C8" w14:textId="26D39680" w:rsidR="003D3535" w:rsidRPr="00D052B8" w:rsidRDefault="003D3535" w:rsidP="003D3535">
            <w:pPr>
              <w:rPr>
                <w:sz w:val="26"/>
                <w:szCs w:val="26"/>
              </w:rPr>
            </w:pPr>
            <w:r w:rsidRPr="000751B4">
              <w:rPr>
                <w:sz w:val="26"/>
                <w:szCs w:val="26"/>
              </w:rPr>
              <w:t>Make &amp; Type:</w:t>
            </w:r>
          </w:p>
        </w:tc>
        <w:tc>
          <w:tcPr>
            <w:tcW w:w="6274" w:type="dxa"/>
            <w:gridSpan w:val="2"/>
            <w:tcBorders>
              <w:top w:val="single" w:sz="18" w:space="0" w:color="auto"/>
            </w:tcBorders>
            <w:vAlign w:val="center"/>
          </w:tcPr>
          <w:p w14:paraId="70C49894" w14:textId="1E417974" w:rsidR="003D3535" w:rsidRPr="00D052B8" w:rsidRDefault="003D3535" w:rsidP="003D3535">
            <w:pPr>
              <w:rPr>
                <w:sz w:val="26"/>
                <w:szCs w:val="26"/>
              </w:rPr>
            </w:pPr>
            <w:r w:rsidRPr="000751B4">
              <w:rPr>
                <w:sz w:val="26"/>
                <w:szCs w:val="26"/>
              </w:rPr>
              <w:t>Make:                          VC:                        ELV: Yes/No</w:t>
            </w:r>
          </w:p>
        </w:tc>
      </w:tr>
      <w:tr w:rsidR="003D3535" w:rsidRPr="00D052B8" w14:paraId="7D9DAE54" w14:textId="77777777" w:rsidTr="001863E4">
        <w:trPr>
          <w:cantSplit/>
          <w:trHeight w:val="520"/>
        </w:trPr>
        <w:tc>
          <w:tcPr>
            <w:tcW w:w="4046" w:type="dxa"/>
            <w:vAlign w:val="center"/>
          </w:tcPr>
          <w:p w14:paraId="45DBD12F" w14:textId="77777777" w:rsidR="003D3535" w:rsidRPr="00D052B8" w:rsidRDefault="003D3535" w:rsidP="003D3535">
            <w:pPr>
              <w:pStyle w:val="Heading5"/>
              <w:rPr>
                <w:b w:val="0"/>
                <w:bCs w:val="0"/>
                <w:sz w:val="26"/>
                <w:szCs w:val="26"/>
              </w:rPr>
            </w:pPr>
            <w:r w:rsidRPr="00D052B8">
              <w:rPr>
                <w:b w:val="0"/>
                <w:bCs w:val="0"/>
                <w:sz w:val="26"/>
                <w:szCs w:val="26"/>
              </w:rPr>
              <w:t>Signal Group Size</w:t>
            </w:r>
            <w:r>
              <w:rPr>
                <w:b w:val="0"/>
                <w:bCs w:val="0"/>
                <w:sz w:val="26"/>
                <w:szCs w:val="26"/>
              </w:rPr>
              <w:t xml:space="preserve"> / No. of</w:t>
            </w:r>
          </w:p>
        </w:tc>
        <w:tc>
          <w:tcPr>
            <w:tcW w:w="6274" w:type="dxa"/>
            <w:gridSpan w:val="2"/>
            <w:vAlign w:val="center"/>
          </w:tcPr>
          <w:tbl>
            <w:tblPr>
              <w:tblW w:w="0" w:type="auto"/>
              <w:tblInd w:w="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6"/>
              <w:gridCol w:w="545"/>
              <w:gridCol w:w="490"/>
              <w:gridCol w:w="586"/>
              <w:gridCol w:w="516"/>
              <w:gridCol w:w="612"/>
              <w:gridCol w:w="490"/>
              <w:gridCol w:w="631"/>
              <w:gridCol w:w="480"/>
            </w:tblGrid>
            <w:tr w:rsidR="003D3535" w:rsidRPr="00D052B8" w14:paraId="5D9CFD58" w14:textId="77777777" w:rsidTr="001863E4">
              <w:trPr>
                <w:trHeight w:val="300"/>
              </w:trPr>
              <w:tc>
                <w:tcPr>
                  <w:tcW w:w="436" w:type="dxa"/>
                  <w:vAlign w:val="center"/>
                </w:tcPr>
                <w:p w14:paraId="1CF4CDF2" w14:textId="77777777" w:rsidR="003D3535" w:rsidRPr="00D052B8" w:rsidRDefault="003D3535" w:rsidP="003D353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545" w:type="dxa"/>
                  <w:vAlign w:val="center"/>
                </w:tcPr>
                <w:p w14:paraId="768D7688" w14:textId="77777777" w:rsidR="003D3535" w:rsidRPr="00D052B8" w:rsidRDefault="003D3535" w:rsidP="003D3535">
                  <w:pPr>
                    <w:rPr>
                      <w:rFonts w:ascii="Wingdings 2" w:hAnsi="Wingdings 2"/>
                      <w:sz w:val="26"/>
                      <w:szCs w:val="26"/>
                    </w:rPr>
                  </w:pPr>
                </w:p>
              </w:tc>
              <w:tc>
                <w:tcPr>
                  <w:tcW w:w="490" w:type="dxa"/>
                  <w:vAlign w:val="center"/>
                </w:tcPr>
                <w:p w14:paraId="2C093366" w14:textId="77777777" w:rsidR="003D3535" w:rsidRPr="00D052B8" w:rsidRDefault="003D3535" w:rsidP="003D353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12</w:t>
                  </w:r>
                </w:p>
              </w:tc>
              <w:tc>
                <w:tcPr>
                  <w:tcW w:w="586" w:type="dxa"/>
                  <w:vAlign w:val="center"/>
                </w:tcPr>
                <w:p w14:paraId="78058A6C" w14:textId="77777777" w:rsidR="003D3535" w:rsidRPr="00D052B8" w:rsidRDefault="003D3535" w:rsidP="003D3535">
                  <w:pPr>
                    <w:jc w:val="center"/>
                    <w:rPr>
                      <w:rFonts w:ascii="Wingdings 2" w:hAnsi="Wingdings 2"/>
                      <w:sz w:val="26"/>
                      <w:szCs w:val="26"/>
                    </w:rPr>
                  </w:pPr>
                </w:p>
              </w:tc>
              <w:tc>
                <w:tcPr>
                  <w:tcW w:w="516" w:type="dxa"/>
                  <w:vAlign w:val="center"/>
                </w:tcPr>
                <w:p w14:paraId="079C3E2F" w14:textId="77777777" w:rsidR="003D3535" w:rsidRPr="00D052B8" w:rsidRDefault="003D3535" w:rsidP="003D353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16</w:t>
                  </w:r>
                </w:p>
              </w:tc>
              <w:tc>
                <w:tcPr>
                  <w:tcW w:w="612" w:type="dxa"/>
                  <w:vAlign w:val="center"/>
                </w:tcPr>
                <w:p w14:paraId="100A48C0" w14:textId="77777777" w:rsidR="003D3535" w:rsidRPr="00D052B8" w:rsidRDefault="003D3535" w:rsidP="003D3535">
                  <w:pPr>
                    <w:jc w:val="center"/>
                    <w:rPr>
                      <w:rFonts w:ascii="Wingdings 2" w:hAnsi="Wingdings 2"/>
                      <w:sz w:val="26"/>
                      <w:szCs w:val="26"/>
                    </w:rPr>
                  </w:pPr>
                </w:p>
              </w:tc>
              <w:tc>
                <w:tcPr>
                  <w:tcW w:w="490" w:type="dxa"/>
                </w:tcPr>
                <w:p w14:paraId="75959FA6" w14:textId="77777777" w:rsidR="003D3535" w:rsidRDefault="003D3535" w:rsidP="003D353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32</w:t>
                  </w:r>
                </w:p>
              </w:tc>
              <w:tc>
                <w:tcPr>
                  <w:tcW w:w="631" w:type="dxa"/>
                </w:tcPr>
                <w:p w14:paraId="081AA276" w14:textId="77777777" w:rsidR="003D3535" w:rsidRDefault="003D3535" w:rsidP="003D3535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80" w:type="dxa"/>
                </w:tcPr>
                <w:p w14:paraId="00D745CA" w14:textId="77777777" w:rsidR="003D3535" w:rsidRDefault="003D3535" w:rsidP="003D3535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6AB00431" w14:textId="77777777" w:rsidR="003D3535" w:rsidRPr="00D052B8" w:rsidRDefault="003D3535" w:rsidP="003D3535">
            <w:pPr>
              <w:jc w:val="center"/>
              <w:rPr>
                <w:sz w:val="26"/>
                <w:szCs w:val="26"/>
              </w:rPr>
            </w:pPr>
          </w:p>
        </w:tc>
      </w:tr>
      <w:tr w:rsidR="003D3535" w:rsidRPr="00D052B8" w14:paraId="54537A6C" w14:textId="77777777" w:rsidTr="001863E4">
        <w:trPr>
          <w:cantSplit/>
          <w:trHeight w:val="473"/>
        </w:trPr>
        <w:tc>
          <w:tcPr>
            <w:tcW w:w="4046" w:type="dxa"/>
            <w:vAlign w:val="center"/>
          </w:tcPr>
          <w:p w14:paraId="2535C740" w14:textId="77777777" w:rsidR="003D3535" w:rsidRPr="00D052B8" w:rsidRDefault="003D3535" w:rsidP="003D3535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Detector Card Size</w:t>
            </w:r>
            <w:r>
              <w:rPr>
                <w:sz w:val="26"/>
                <w:szCs w:val="26"/>
              </w:rPr>
              <w:t xml:space="preserve"> / No. of</w:t>
            </w:r>
          </w:p>
        </w:tc>
        <w:tc>
          <w:tcPr>
            <w:tcW w:w="6274" w:type="dxa"/>
            <w:gridSpan w:val="2"/>
            <w:vAlign w:val="center"/>
          </w:tcPr>
          <w:tbl>
            <w:tblPr>
              <w:tblW w:w="0" w:type="auto"/>
              <w:tblInd w:w="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6"/>
              <w:gridCol w:w="545"/>
              <w:gridCol w:w="490"/>
              <w:gridCol w:w="586"/>
              <w:gridCol w:w="516"/>
              <w:gridCol w:w="612"/>
              <w:gridCol w:w="490"/>
              <w:gridCol w:w="631"/>
              <w:gridCol w:w="480"/>
            </w:tblGrid>
            <w:tr w:rsidR="003D3535" w:rsidRPr="00D052B8" w14:paraId="4387CCF5" w14:textId="77777777" w:rsidTr="001863E4">
              <w:trPr>
                <w:trHeight w:val="300"/>
              </w:trPr>
              <w:tc>
                <w:tcPr>
                  <w:tcW w:w="436" w:type="dxa"/>
                  <w:vAlign w:val="center"/>
                </w:tcPr>
                <w:p w14:paraId="1B29AA1C" w14:textId="77777777" w:rsidR="003D3535" w:rsidRPr="00D052B8" w:rsidRDefault="003D3535" w:rsidP="003D353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545" w:type="dxa"/>
                  <w:vAlign w:val="center"/>
                </w:tcPr>
                <w:p w14:paraId="286FAF11" w14:textId="77777777" w:rsidR="003D3535" w:rsidRPr="00D052B8" w:rsidRDefault="003D3535" w:rsidP="003D3535">
                  <w:pPr>
                    <w:rPr>
                      <w:rFonts w:ascii="Wingdings 2" w:hAnsi="Wingdings 2"/>
                      <w:sz w:val="26"/>
                      <w:szCs w:val="26"/>
                    </w:rPr>
                  </w:pPr>
                </w:p>
              </w:tc>
              <w:tc>
                <w:tcPr>
                  <w:tcW w:w="490" w:type="dxa"/>
                  <w:vAlign w:val="center"/>
                </w:tcPr>
                <w:p w14:paraId="5F9BF02C" w14:textId="77777777" w:rsidR="003D3535" w:rsidRPr="00D052B8" w:rsidRDefault="003D3535" w:rsidP="003D353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12</w:t>
                  </w:r>
                </w:p>
              </w:tc>
              <w:tc>
                <w:tcPr>
                  <w:tcW w:w="586" w:type="dxa"/>
                  <w:vAlign w:val="center"/>
                </w:tcPr>
                <w:p w14:paraId="7C59AF62" w14:textId="77777777" w:rsidR="003D3535" w:rsidRPr="00D052B8" w:rsidRDefault="003D3535" w:rsidP="003D3535">
                  <w:pPr>
                    <w:jc w:val="center"/>
                    <w:rPr>
                      <w:rFonts w:ascii="Wingdings 2" w:hAnsi="Wingdings 2"/>
                      <w:sz w:val="26"/>
                      <w:szCs w:val="26"/>
                    </w:rPr>
                  </w:pPr>
                </w:p>
              </w:tc>
              <w:tc>
                <w:tcPr>
                  <w:tcW w:w="516" w:type="dxa"/>
                  <w:vAlign w:val="center"/>
                </w:tcPr>
                <w:p w14:paraId="17AA35EB" w14:textId="77777777" w:rsidR="003D3535" w:rsidRPr="00D052B8" w:rsidRDefault="003D3535" w:rsidP="003D353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16</w:t>
                  </w:r>
                </w:p>
              </w:tc>
              <w:tc>
                <w:tcPr>
                  <w:tcW w:w="612" w:type="dxa"/>
                  <w:vAlign w:val="center"/>
                </w:tcPr>
                <w:p w14:paraId="77E340D3" w14:textId="77777777" w:rsidR="003D3535" w:rsidRPr="00D052B8" w:rsidRDefault="003D3535" w:rsidP="003D3535">
                  <w:pPr>
                    <w:jc w:val="center"/>
                    <w:rPr>
                      <w:rFonts w:ascii="Wingdings 2" w:hAnsi="Wingdings 2"/>
                      <w:sz w:val="26"/>
                      <w:szCs w:val="26"/>
                    </w:rPr>
                  </w:pPr>
                </w:p>
              </w:tc>
              <w:tc>
                <w:tcPr>
                  <w:tcW w:w="490" w:type="dxa"/>
                </w:tcPr>
                <w:p w14:paraId="643AD14A" w14:textId="77777777" w:rsidR="003D3535" w:rsidRDefault="003D3535" w:rsidP="003D353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32</w:t>
                  </w:r>
                </w:p>
              </w:tc>
              <w:tc>
                <w:tcPr>
                  <w:tcW w:w="631" w:type="dxa"/>
                </w:tcPr>
                <w:p w14:paraId="3F7C00CA" w14:textId="77777777" w:rsidR="003D3535" w:rsidRDefault="003D3535" w:rsidP="003D3535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80" w:type="dxa"/>
                </w:tcPr>
                <w:p w14:paraId="1337175C" w14:textId="77777777" w:rsidR="003D3535" w:rsidRDefault="003D3535" w:rsidP="003D3535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4BCEB71C" w14:textId="77777777" w:rsidR="003D3535" w:rsidRPr="00D052B8" w:rsidRDefault="003D3535" w:rsidP="003D3535">
            <w:pPr>
              <w:jc w:val="center"/>
              <w:rPr>
                <w:sz w:val="26"/>
                <w:szCs w:val="26"/>
              </w:rPr>
            </w:pPr>
          </w:p>
        </w:tc>
      </w:tr>
      <w:tr w:rsidR="003D3535" w:rsidRPr="00D052B8" w14:paraId="642A6727" w14:textId="77777777" w:rsidTr="001863E4">
        <w:trPr>
          <w:trHeight w:val="303"/>
        </w:trPr>
        <w:tc>
          <w:tcPr>
            <w:tcW w:w="4046" w:type="dxa"/>
            <w:vAlign w:val="center"/>
          </w:tcPr>
          <w:p w14:paraId="218C657E" w14:textId="785FD30C" w:rsidR="003D3535" w:rsidRPr="00D052B8" w:rsidRDefault="003D3535" w:rsidP="003D353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Labels &amp; Numbering</w:t>
            </w:r>
          </w:p>
        </w:tc>
        <w:tc>
          <w:tcPr>
            <w:tcW w:w="709" w:type="dxa"/>
          </w:tcPr>
          <w:p w14:paraId="221E479A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</w:tcPr>
          <w:p w14:paraId="7EAD9497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43DDB77B" w14:textId="77777777" w:rsidTr="001863E4">
        <w:trPr>
          <w:trHeight w:val="303"/>
        </w:trPr>
        <w:tc>
          <w:tcPr>
            <w:tcW w:w="4046" w:type="dxa"/>
            <w:vAlign w:val="center"/>
          </w:tcPr>
          <w:p w14:paraId="49C43E93" w14:textId="1A5C175A" w:rsidR="003D3535" w:rsidRPr="00D052B8" w:rsidRDefault="003D3535" w:rsidP="003D353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Cabinet Earthed</w:t>
            </w:r>
          </w:p>
        </w:tc>
        <w:tc>
          <w:tcPr>
            <w:tcW w:w="709" w:type="dxa"/>
          </w:tcPr>
          <w:p w14:paraId="08A16D77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</w:tcPr>
          <w:p w14:paraId="33F11C76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1A68CA1F" w14:textId="77777777" w:rsidTr="001863E4">
        <w:trPr>
          <w:trHeight w:val="145"/>
        </w:trPr>
        <w:tc>
          <w:tcPr>
            <w:tcW w:w="4046" w:type="dxa"/>
            <w:vAlign w:val="center"/>
          </w:tcPr>
          <w:p w14:paraId="2BD4B0A4" w14:textId="58295BB9" w:rsidR="003D3535" w:rsidRPr="00D052B8" w:rsidRDefault="003D3535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Wiring complete and tidy</w:t>
            </w:r>
          </w:p>
        </w:tc>
        <w:tc>
          <w:tcPr>
            <w:tcW w:w="709" w:type="dxa"/>
          </w:tcPr>
          <w:p w14:paraId="19895DF2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</w:tcPr>
          <w:p w14:paraId="45E5C2A3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704C58C6" w14:textId="77777777" w:rsidTr="001863E4">
        <w:trPr>
          <w:trHeight w:val="145"/>
        </w:trPr>
        <w:tc>
          <w:tcPr>
            <w:tcW w:w="4046" w:type="dxa"/>
            <w:vAlign w:val="center"/>
          </w:tcPr>
          <w:p w14:paraId="411ED81C" w14:textId="4857D4BA" w:rsidR="003D3535" w:rsidRPr="00D052B8" w:rsidRDefault="003D3535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Sticker</w:t>
            </w:r>
            <w:r>
              <w:rPr>
                <w:sz w:val="26"/>
                <w:szCs w:val="26"/>
              </w:rPr>
              <w:t>s</w:t>
            </w:r>
          </w:p>
        </w:tc>
        <w:tc>
          <w:tcPr>
            <w:tcW w:w="709" w:type="dxa"/>
          </w:tcPr>
          <w:p w14:paraId="575583A3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</w:tcPr>
          <w:p w14:paraId="06A7D96A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05F4F7B1" w14:textId="77777777" w:rsidTr="003D3535">
        <w:trPr>
          <w:cantSplit/>
          <w:trHeight w:val="145"/>
        </w:trPr>
        <w:tc>
          <w:tcPr>
            <w:tcW w:w="404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B5C21D6" w14:textId="08084A18" w:rsidR="003D3535" w:rsidRPr="00D052B8" w:rsidRDefault="003D3535" w:rsidP="003D3535">
            <w:pPr>
              <w:pStyle w:val="Heading2"/>
              <w:rPr>
                <w:rFonts w:ascii="Arial" w:hAnsi="Arial" w:cs="Arial"/>
                <w:i w:val="0"/>
                <w:iCs w:val="0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NEW </w:t>
            </w:r>
            <w:r w:rsidRPr="00D052B8">
              <w:rPr>
                <w:rFonts w:ascii="Arial" w:hAnsi="Arial" w:cs="Arial"/>
                <w:sz w:val="26"/>
                <w:szCs w:val="26"/>
              </w:rPr>
              <w:t>POLES</w:t>
            </w:r>
            <w:r>
              <w:rPr>
                <w:rFonts w:ascii="Arial" w:hAnsi="Arial" w:cs="Arial"/>
                <w:sz w:val="26"/>
                <w:szCs w:val="26"/>
              </w:rPr>
              <w:t xml:space="preserve"> or LANTERNS?</w:t>
            </w:r>
          </w:p>
        </w:tc>
        <w:tc>
          <w:tcPr>
            <w:tcW w:w="6274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88AF564" w14:textId="3E62EEAF" w:rsidR="003D3535" w:rsidRPr="00F21C4A" w:rsidRDefault="003D3535" w:rsidP="003D3535">
            <w:pPr>
              <w:pStyle w:val="Heading5"/>
              <w:rPr>
                <w:sz w:val="26"/>
                <w:szCs w:val="26"/>
              </w:rPr>
            </w:pPr>
            <w:r w:rsidRPr="00F21C4A">
              <w:rPr>
                <w:sz w:val="26"/>
                <w:szCs w:val="26"/>
              </w:rPr>
              <w:t>Circle NO or YES</w:t>
            </w:r>
            <w:r>
              <w:rPr>
                <w:sz w:val="26"/>
                <w:szCs w:val="26"/>
              </w:rPr>
              <w:t>. If yes, enter pole no’s:</w:t>
            </w:r>
          </w:p>
        </w:tc>
      </w:tr>
      <w:tr w:rsidR="003D3535" w:rsidRPr="00D052B8" w14:paraId="42A3B426" w14:textId="77777777" w:rsidTr="006C4157">
        <w:trPr>
          <w:trHeight w:val="145"/>
        </w:trPr>
        <w:tc>
          <w:tcPr>
            <w:tcW w:w="4046" w:type="dxa"/>
            <w:tcBorders>
              <w:top w:val="single" w:sz="18" w:space="0" w:color="auto"/>
            </w:tcBorders>
            <w:vAlign w:val="center"/>
          </w:tcPr>
          <w:p w14:paraId="21CEE63E" w14:textId="77777777" w:rsidR="003D3535" w:rsidRPr="00D052B8" w:rsidRDefault="003D3535" w:rsidP="003D3535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Correct Location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14:paraId="1963A10F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  <w:tcBorders>
              <w:top w:val="single" w:sz="18" w:space="0" w:color="auto"/>
            </w:tcBorders>
          </w:tcPr>
          <w:p w14:paraId="1E266955" w14:textId="77777777" w:rsidR="003D3535" w:rsidRPr="00D052B8" w:rsidRDefault="003D3535" w:rsidP="003D353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</w:tc>
      </w:tr>
      <w:tr w:rsidR="003D3535" w:rsidRPr="00D052B8" w14:paraId="5E129FA6" w14:textId="77777777" w:rsidTr="006C4157">
        <w:trPr>
          <w:trHeight w:val="145"/>
        </w:trPr>
        <w:tc>
          <w:tcPr>
            <w:tcW w:w="4046" w:type="dxa"/>
            <w:vAlign w:val="center"/>
          </w:tcPr>
          <w:p w14:paraId="1D430094" w14:textId="0774E53E" w:rsidR="003D3535" w:rsidRPr="00D052B8" w:rsidRDefault="003D3535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Collar, coating, Finial Cap</w:t>
            </w:r>
          </w:p>
        </w:tc>
        <w:tc>
          <w:tcPr>
            <w:tcW w:w="709" w:type="dxa"/>
          </w:tcPr>
          <w:p w14:paraId="2E7A0163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</w:tcPr>
          <w:p w14:paraId="199401B8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6BB8698F" w14:textId="77777777" w:rsidTr="006C4157">
        <w:trPr>
          <w:trHeight w:val="145"/>
        </w:trPr>
        <w:tc>
          <w:tcPr>
            <w:tcW w:w="4046" w:type="dxa"/>
            <w:vAlign w:val="center"/>
          </w:tcPr>
          <w:p w14:paraId="0B8378CD" w14:textId="5C9151A1" w:rsidR="003D3535" w:rsidRPr="00D052B8" w:rsidRDefault="003D3535" w:rsidP="003D3535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Pole Numbers Installed</w:t>
            </w:r>
          </w:p>
        </w:tc>
        <w:tc>
          <w:tcPr>
            <w:tcW w:w="709" w:type="dxa"/>
          </w:tcPr>
          <w:p w14:paraId="4DBE0D9D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</w:tcPr>
          <w:p w14:paraId="0F1D2245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4B9118CB" w14:textId="77777777" w:rsidTr="006C4157">
        <w:trPr>
          <w:trHeight w:val="145"/>
        </w:trPr>
        <w:tc>
          <w:tcPr>
            <w:tcW w:w="4046" w:type="dxa"/>
            <w:vAlign w:val="center"/>
          </w:tcPr>
          <w:p w14:paraId="1CB69181" w14:textId="768D468E" w:rsidR="003D3535" w:rsidRPr="00D052B8" w:rsidRDefault="003D3535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Lanterns have correct aspects</w:t>
            </w:r>
          </w:p>
        </w:tc>
        <w:tc>
          <w:tcPr>
            <w:tcW w:w="709" w:type="dxa"/>
          </w:tcPr>
          <w:p w14:paraId="22F8D3C3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</w:tcPr>
          <w:p w14:paraId="3EE0A7C5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668F2C73" w14:textId="77777777" w:rsidTr="003D3535">
        <w:trPr>
          <w:trHeight w:val="213"/>
        </w:trPr>
        <w:tc>
          <w:tcPr>
            <w:tcW w:w="4046" w:type="dxa"/>
            <w:vAlign w:val="center"/>
          </w:tcPr>
          <w:p w14:paraId="1870F0A0" w14:textId="3B557E70" w:rsidR="003D3535" w:rsidRPr="00D052B8" w:rsidRDefault="003D3535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Lantern alignment and visors</w:t>
            </w:r>
          </w:p>
        </w:tc>
        <w:tc>
          <w:tcPr>
            <w:tcW w:w="709" w:type="dxa"/>
          </w:tcPr>
          <w:p w14:paraId="3FCBEB8A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</w:tcPr>
          <w:p w14:paraId="0D17D691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50DE6903" w14:textId="77777777" w:rsidTr="006C4157">
        <w:trPr>
          <w:trHeight w:val="145"/>
        </w:trPr>
        <w:tc>
          <w:tcPr>
            <w:tcW w:w="4046" w:type="dxa"/>
            <w:vAlign w:val="center"/>
          </w:tcPr>
          <w:p w14:paraId="1DA92553" w14:textId="5401CBAB" w:rsidR="003D3535" w:rsidRPr="00D052B8" w:rsidRDefault="003D3535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Push buttons correct height</w:t>
            </w:r>
          </w:p>
        </w:tc>
        <w:tc>
          <w:tcPr>
            <w:tcW w:w="709" w:type="dxa"/>
          </w:tcPr>
          <w:p w14:paraId="7D09AA0E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</w:tcPr>
          <w:p w14:paraId="76CDD12B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32AB182A" w14:textId="77777777" w:rsidTr="006C4157">
        <w:trPr>
          <w:trHeight w:val="145"/>
        </w:trPr>
        <w:tc>
          <w:tcPr>
            <w:tcW w:w="4046" w:type="dxa"/>
            <w:vAlign w:val="center"/>
          </w:tcPr>
          <w:p w14:paraId="7F6F84CF" w14:textId="5ABE2DD6" w:rsidR="003D3535" w:rsidRPr="00D052B8" w:rsidRDefault="003D3535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Push button sound, indicator light</w:t>
            </w:r>
          </w:p>
        </w:tc>
        <w:tc>
          <w:tcPr>
            <w:tcW w:w="709" w:type="dxa"/>
          </w:tcPr>
          <w:p w14:paraId="7446E88A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</w:tcPr>
          <w:p w14:paraId="5F53F356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25E37B41" w14:textId="77777777" w:rsidTr="003D3535">
        <w:trPr>
          <w:cantSplit/>
          <w:trHeight w:val="145"/>
        </w:trPr>
        <w:tc>
          <w:tcPr>
            <w:tcW w:w="404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49C71B5" w14:textId="03C17B67" w:rsidR="003D3535" w:rsidRPr="00D052B8" w:rsidRDefault="003D3535" w:rsidP="003D3535">
            <w:pPr>
              <w:pStyle w:val="Heading5"/>
              <w:rPr>
                <w:rFonts w:ascii="Arial" w:hAnsi="Arial" w:cs="Arial"/>
                <w:i/>
                <w:iCs/>
                <w:sz w:val="26"/>
                <w:szCs w:val="26"/>
              </w:rPr>
            </w:pPr>
            <w:r>
              <w:rPr>
                <w:rFonts w:ascii="Arial" w:hAnsi="Arial" w:cs="Arial"/>
                <w:i/>
                <w:iCs/>
                <w:sz w:val="26"/>
                <w:szCs w:val="26"/>
              </w:rPr>
              <w:t>NEW DETECTORS?</w:t>
            </w:r>
          </w:p>
        </w:tc>
        <w:tc>
          <w:tcPr>
            <w:tcW w:w="6274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10C30D57" w14:textId="4048A807" w:rsidR="003D3535" w:rsidRPr="00D052B8" w:rsidRDefault="003D3535" w:rsidP="003D3535">
            <w:pPr>
              <w:pStyle w:val="Footer"/>
              <w:tabs>
                <w:tab w:val="clear" w:pos="4153"/>
                <w:tab w:val="clear" w:pos="8306"/>
              </w:tabs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Circle NO or YES. If yes, enter det no’s:</w:t>
            </w:r>
            <w:r w:rsidRPr="00D052B8"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3D3535" w:rsidRPr="00D052B8" w14:paraId="6AD9797B" w14:textId="77777777" w:rsidTr="00FC728C">
        <w:trPr>
          <w:trHeight w:val="145"/>
        </w:trPr>
        <w:tc>
          <w:tcPr>
            <w:tcW w:w="40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B4C4" w14:textId="77777777" w:rsidR="003D3535" w:rsidRPr="0030482D" w:rsidRDefault="003D3535" w:rsidP="003D3535">
            <w:pPr>
              <w:rPr>
                <w:sz w:val="26"/>
                <w:szCs w:val="26"/>
              </w:rPr>
            </w:pPr>
            <w:r w:rsidRPr="0030482D">
              <w:rPr>
                <w:bCs/>
                <w:iCs/>
                <w:sz w:val="26"/>
                <w:szCs w:val="26"/>
              </w:rPr>
              <w:t>Loops Positioned Correctly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2A548" w14:textId="77777777" w:rsidR="003D3535" w:rsidRPr="00D052B8" w:rsidRDefault="003D3535" w:rsidP="003D3535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5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5BB271" w14:textId="77777777" w:rsidR="003D3535" w:rsidRPr="00D052B8" w:rsidRDefault="003D3535" w:rsidP="003D3535">
            <w:pPr>
              <w:jc w:val="center"/>
              <w:rPr>
                <w:sz w:val="26"/>
                <w:szCs w:val="26"/>
              </w:rPr>
            </w:pPr>
          </w:p>
        </w:tc>
      </w:tr>
      <w:tr w:rsidR="003D3535" w:rsidRPr="00D052B8" w14:paraId="2B6BB318" w14:textId="77777777" w:rsidTr="00FC728C">
        <w:trPr>
          <w:trHeight w:val="145"/>
        </w:trPr>
        <w:tc>
          <w:tcPr>
            <w:tcW w:w="40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5B1F" w14:textId="728F3B87" w:rsidR="003D3535" w:rsidRDefault="003D3535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Sealant</w:t>
            </w:r>
            <w:r w:rsidRPr="00D052B8">
              <w:rPr>
                <w:sz w:val="26"/>
                <w:szCs w:val="26"/>
              </w:rPr>
              <w:t xml:space="preserve"> Installed Cleanly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27C6B" w14:textId="77777777" w:rsidR="003D3535" w:rsidRPr="00D052B8" w:rsidRDefault="003D3535" w:rsidP="003D3535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5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5BEBA3" w14:textId="77777777" w:rsidR="003D3535" w:rsidRPr="00D052B8" w:rsidRDefault="003D3535" w:rsidP="003D3535">
            <w:pPr>
              <w:jc w:val="center"/>
              <w:rPr>
                <w:sz w:val="26"/>
                <w:szCs w:val="26"/>
              </w:rPr>
            </w:pPr>
          </w:p>
        </w:tc>
      </w:tr>
      <w:tr w:rsidR="003D3535" w:rsidRPr="00D052B8" w14:paraId="7D18E454" w14:textId="77777777" w:rsidTr="00FC728C">
        <w:trPr>
          <w:trHeight w:val="145"/>
        </w:trPr>
        <w:tc>
          <w:tcPr>
            <w:tcW w:w="40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6241" w14:textId="09B61565" w:rsidR="003D3535" w:rsidRPr="00D052B8" w:rsidRDefault="003D3535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KJB surround, slack, wiring joints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3CD8" w14:textId="77777777" w:rsidR="003D3535" w:rsidRPr="00D052B8" w:rsidRDefault="003D3535" w:rsidP="003D3535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5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6AED29" w14:textId="77777777" w:rsidR="003D3535" w:rsidRPr="00D052B8" w:rsidRDefault="003D3535" w:rsidP="003D3535">
            <w:pPr>
              <w:jc w:val="center"/>
              <w:rPr>
                <w:sz w:val="26"/>
                <w:szCs w:val="26"/>
              </w:rPr>
            </w:pPr>
          </w:p>
        </w:tc>
      </w:tr>
      <w:tr w:rsidR="003D3535" w:rsidRPr="00D052B8" w14:paraId="0CDC3434" w14:textId="77777777" w:rsidTr="00FC728C">
        <w:trPr>
          <w:trHeight w:val="145"/>
        </w:trPr>
        <w:tc>
          <w:tcPr>
            <w:tcW w:w="4046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FC71B0" w14:textId="78E0684D" w:rsidR="003D3535" w:rsidRPr="00D052B8" w:rsidRDefault="003D3535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Check working on detector board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A23A7C" w14:textId="77777777" w:rsidR="003D3535" w:rsidRPr="00D052B8" w:rsidRDefault="003D3535" w:rsidP="003D3535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5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6BAAA72C" w14:textId="77777777" w:rsidR="003D3535" w:rsidRPr="00D052B8" w:rsidRDefault="003D3535" w:rsidP="003D3535">
            <w:pPr>
              <w:jc w:val="center"/>
              <w:rPr>
                <w:sz w:val="26"/>
                <w:szCs w:val="26"/>
              </w:rPr>
            </w:pPr>
          </w:p>
        </w:tc>
      </w:tr>
      <w:tr w:rsidR="003D3535" w:rsidRPr="008C7B6A" w14:paraId="614BE5E1" w14:textId="77777777" w:rsidTr="003D3535">
        <w:trPr>
          <w:trHeight w:val="145"/>
        </w:trPr>
        <w:tc>
          <w:tcPr>
            <w:tcW w:w="404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81D3FE" w14:textId="7FE8CDDF" w:rsidR="003D3535" w:rsidRPr="00D052B8" w:rsidRDefault="003D3535" w:rsidP="003D3535">
            <w:pPr>
              <w:pStyle w:val="Heading7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NEW CHAMBERS?</w:t>
            </w:r>
          </w:p>
        </w:tc>
        <w:tc>
          <w:tcPr>
            <w:tcW w:w="6274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AEADBC" w14:textId="6A5E404B" w:rsidR="003D3535" w:rsidRPr="008C7B6A" w:rsidRDefault="003D3535" w:rsidP="003D3535">
            <w:pPr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Circle NO or YES</w:t>
            </w:r>
          </w:p>
        </w:tc>
      </w:tr>
      <w:tr w:rsidR="003D3535" w:rsidRPr="00D052B8" w14:paraId="2BC496B0" w14:textId="77777777" w:rsidTr="006C4157">
        <w:trPr>
          <w:trHeight w:val="145"/>
        </w:trPr>
        <w:tc>
          <w:tcPr>
            <w:tcW w:w="4046" w:type="dxa"/>
            <w:tcBorders>
              <w:top w:val="single" w:sz="18" w:space="0" w:color="auto"/>
            </w:tcBorders>
          </w:tcPr>
          <w:p w14:paraId="37BEC7D3" w14:textId="7DD42AE0" w:rsidR="003D3535" w:rsidRPr="00D052B8" w:rsidRDefault="003D3535" w:rsidP="003D3535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 xml:space="preserve">Correct Ducting as per </w:t>
            </w:r>
            <w:r>
              <w:rPr>
                <w:sz w:val="26"/>
                <w:szCs w:val="26"/>
              </w:rPr>
              <w:t>design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14:paraId="2D04B063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  <w:tcBorders>
              <w:top w:val="single" w:sz="18" w:space="0" w:color="auto"/>
            </w:tcBorders>
          </w:tcPr>
          <w:p w14:paraId="27EF8B6D" w14:textId="77777777" w:rsidR="003D3535" w:rsidRPr="00D052B8" w:rsidRDefault="003D3535" w:rsidP="003D353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</w:tc>
      </w:tr>
      <w:tr w:rsidR="003D3535" w:rsidRPr="00D052B8" w14:paraId="4EEB182A" w14:textId="77777777" w:rsidTr="006C4157">
        <w:trPr>
          <w:trHeight w:val="145"/>
        </w:trPr>
        <w:tc>
          <w:tcPr>
            <w:tcW w:w="4046" w:type="dxa"/>
          </w:tcPr>
          <w:p w14:paraId="2FD5995B" w14:textId="26588A32" w:rsidR="003D3535" w:rsidRPr="00D052B8" w:rsidRDefault="003D3535" w:rsidP="003D3535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>h</w:t>
            </w:r>
            <w:r w:rsidRPr="00D052B8">
              <w:rPr>
                <w:sz w:val="26"/>
                <w:szCs w:val="26"/>
              </w:rPr>
              <w:t>ambers Level</w:t>
            </w:r>
            <w:r>
              <w:rPr>
                <w:sz w:val="26"/>
                <w:szCs w:val="26"/>
              </w:rPr>
              <w:t xml:space="preserve">, </w:t>
            </w:r>
            <w:r w:rsidR="003F7340">
              <w:rPr>
                <w:sz w:val="26"/>
                <w:szCs w:val="26"/>
              </w:rPr>
              <w:t>Duct connections</w:t>
            </w:r>
          </w:p>
        </w:tc>
        <w:tc>
          <w:tcPr>
            <w:tcW w:w="709" w:type="dxa"/>
          </w:tcPr>
          <w:p w14:paraId="30691379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</w:tcPr>
          <w:p w14:paraId="4A1CD383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71D26AF3" w14:textId="77777777" w:rsidTr="006C4157">
        <w:trPr>
          <w:trHeight w:val="145"/>
        </w:trPr>
        <w:tc>
          <w:tcPr>
            <w:tcW w:w="4046" w:type="dxa"/>
          </w:tcPr>
          <w:p w14:paraId="2C0AD95A" w14:textId="3BA100AC" w:rsidR="003D3535" w:rsidRDefault="00F808BD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1m Cable Slack</w:t>
            </w:r>
          </w:p>
        </w:tc>
        <w:tc>
          <w:tcPr>
            <w:tcW w:w="709" w:type="dxa"/>
          </w:tcPr>
          <w:p w14:paraId="37412039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</w:tcPr>
          <w:p w14:paraId="587DEBF8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8C7B6A" w14:paraId="3DE4D555" w14:textId="77777777" w:rsidTr="00F808BD">
        <w:trPr>
          <w:trHeight w:val="145"/>
        </w:trPr>
        <w:tc>
          <w:tcPr>
            <w:tcW w:w="404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4B50C45" w14:textId="1E10FD87" w:rsidR="003D3535" w:rsidRPr="00D052B8" w:rsidRDefault="003D3535" w:rsidP="003D3535">
            <w:pPr>
              <w:pStyle w:val="Heading7"/>
              <w:rPr>
                <w:rFonts w:ascii="Arial" w:hAnsi="Arial"/>
                <w:sz w:val="26"/>
                <w:szCs w:val="26"/>
              </w:rPr>
            </w:pPr>
            <w:r w:rsidRPr="00D052B8">
              <w:rPr>
                <w:rFonts w:ascii="Arial" w:hAnsi="Arial"/>
                <w:sz w:val="26"/>
                <w:szCs w:val="26"/>
              </w:rPr>
              <w:t>CIVIL WORKS</w:t>
            </w:r>
            <w:r>
              <w:rPr>
                <w:rFonts w:ascii="Arial" w:hAnsi="Arial"/>
                <w:sz w:val="26"/>
                <w:szCs w:val="26"/>
              </w:rPr>
              <w:t>?</w:t>
            </w:r>
          </w:p>
        </w:tc>
        <w:tc>
          <w:tcPr>
            <w:tcW w:w="6274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0A465DF" w14:textId="199642E3" w:rsidR="003D3535" w:rsidRPr="008C7B6A" w:rsidRDefault="003D3535" w:rsidP="003D3535">
            <w:pPr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Tick or N/A for each item</w:t>
            </w:r>
          </w:p>
        </w:tc>
      </w:tr>
      <w:tr w:rsidR="003D3535" w:rsidRPr="00D052B8" w14:paraId="0AD3E6CE" w14:textId="77777777" w:rsidTr="006C4157">
        <w:trPr>
          <w:trHeight w:val="145"/>
        </w:trPr>
        <w:tc>
          <w:tcPr>
            <w:tcW w:w="4046" w:type="dxa"/>
            <w:tcBorders>
              <w:top w:val="single" w:sz="18" w:space="0" w:color="auto"/>
            </w:tcBorders>
          </w:tcPr>
          <w:p w14:paraId="0ED8F600" w14:textId="47A7D209" w:rsidR="003D3535" w:rsidRPr="00D052B8" w:rsidRDefault="003D3535" w:rsidP="003D3535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Road</w:t>
            </w:r>
            <w:r>
              <w:rPr>
                <w:sz w:val="26"/>
                <w:szCs w:val="26"/>
              </w:rPr>
              <w:t xml:space="preserve"> &amp; Path</w:t>
            </w:r>
            <w:r w:rsidRPr="00D052B8">
              <w:rPr>
                <w:sz w:val="26"/>
                <w:szCs w:val="26"/>
              </w:rPr>
              <w:t xml:space="preserve"> Surface Condition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14:paraId="34620DF5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  <w:tcBorders>
              <w:top w:val="single" w:sz="18" w:space="0" w:color="auto"/>
            </w:tcBorders>
          </w:tcPr>
          <w:p w14:paraId="30BE2D12" w14:textId="77777777" w:rsidR="003D3535" w:rsidRPr="00D052B8" w:rsidRDefault="003D3535" w:rsidP="003D353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</w:tc>
      </w:tr>
      <w:tr w:rsidR="003D3535" w:rsidRPr="00D052B8" w14:paraId="2B2C95FA" w14:textId="77777777" w:rsidTr="006C4157">
        <w:trPr>
          <w:trHeight w:val="145"/>
        </w:trPr>
        <w:tc>
          <w:tcPr>
            <w:tcW w:w="4046" w:type="dxa"/>
          </w:tcPr>
          <w:p w14:paraId="7E4A2973" w14:textId="34EE2258" w:rsidR="003D3535" w:rsidRPr="00D052B8" w:rsidRDefault="003D3535" w:rsidP="003D3535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Pram Ramps</w:t>
            </w:r>
            <w:r>
              <w:rPr>
                <w:sz w:val="26"/>
                <w:szCs w:val="26"/>
              </w:rPr>
              <w:t xml:space="preserve"> incl drainage</w:t>
            </w:r>
          </w:p>
        </w:tc>
        <w:tc>
          <w:tcPr>
            <w:tcW w:w="709" w:type="dxa"/>
          </w:tcPr>
          <w:p w14:paraId="7E251EF4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</w:tcPr>
          <w:p w14:paraId="71217258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5D63143B" w14:textId="77777777" w:rsidTr="006C4157">
        <w:trPr>
          <w:trHeight w:val="145"/>
        </w:trPr>
        <w:tc>
          <w:tcPr>
            <w:tcW w:w="4046" w:type="dxa"/>
          </w:tcPr>
          <w:p w14:paraId="688262F9" w14:textId="1EF5C78D" w:rsidR="003D3535" w:rsidRDefault="003D3535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Tactile Pavers</w:t>
            </w:r>
          </w:p>
        </w:tc>
        <w:tc>
          <w:tcPr>
            <w:tcW w:w="709" w:type="dxa"/>
          </w:tcPr>
          <w:p w14:paraId="6D1BCB69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</w:tcPr>
          <w:p w14:paraId="5E577CFE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21D719B6" w14:textId="77777777" w:rsidTr="006C4157">
        <w:trPr>
          <w:trHeight w:val="145"/>
        </w:trPr>
        <w:tc>
          <w:tcPr>
            <w:tcW w:w="4046" w:type="dxa"/>
          </w:tcPr>
          <w:p w14:paraId="3D0C1438" w14:textId="3F8B7B65" w:rsidR="003D3535" w:rsidRDefault="003D3535" w:rsidP="003D3535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Grass Berms</w:t>
            </w:r>
          </w:p>
        </w:tc>
        <w:tc>
          <w:tcPr>
            <w:tcW w:w="709" w:type="dxa"/>
          </w:tcPr>
          <w:p w14:paraId="13707AB1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</w:tcPr>
          <w:p w14:paraId="5D1FA3AD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7DE5DF89" w14:textId="77777777" w:rsidTr="006C4157">
        <w:trPr>
          <w:trHeight w:val="145"/>
        </w:trPr>
        <w:tc>
          <w:tcPr>
            <w:tcW w:w="4046" w:type="dxa"/>
          </w:tcPr>
          <w:p w14:paraId="54022A3E" w14:textId="477EE75A" w:rsidR="003D3535" w:rsidRDefault="003D3535" w:rsidP="003D3535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Signage</w:t>
            </w:r>
          </w:p>
        </w:tc>
        <w:tc>
          <w:tcPr>
            <w:tcW w:w="709" w:type="dxa"/>
          </w:tcPr>
          <w:p w14:paraId="721B5F2B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  <w:tc>
          <w:tcPr>
            <w:tcW w:w="5565" w:type="dxa"/>
          </w:tcPr>
          <w:p w14:paraId="1F1EDBE0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262FCD07" w14:textId="77777777" w:rsidTr="00F808BD">
        <w:trPr>
          <w:cantSplit/>
          <w:trHeight w:val="145"/>
        </w:trPr>
        <w:tc>
          <w:tcPr>
            <w:tcW w:w="404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CB740C" w14:textId="5185B906" w:rsidR="003D3535" w:rsidRPr="00D052B8" w:rsidRDefault="003D3535" w:rsidP="003D3535">
            <w:pPr>
              <w:pStyle w:val="Heading5"/>
              <w:rPr>
                <w:rFonts w:ascii="Arial" w:hAnsi="Arial" w:cs="Arial"/>
                <w:i/>
                <w:iCs/>
                <w:sz w:val="26"/>
                <w:szCs w:val="26"/>
              </w:rPr>
            </w:pPr>
            <w:r>
              <w:rPr>
                <w:rFonts w:ascii="Arial" w:hAnsi="Arial" w:cs="Arial"/>
                <w:i/>
                <w:iCs/>
                <w:sz w:val="26"/>
                <w:szCs w:val="26"/>
              </w:rPr>
              <w:t>NEW SOFTWARE?</w:t>
            </w:r>
          </w:p>
        </w:tc>
        <w:tc>
          <w:tcPr>
            <w:tcW w:w="6274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762FE34C" w14:textId="0EA959B1" w:rsidR="003D3535" w:rsidRPr="00D052B8" w:rsidRDefault="003D3535" w:rsidP="003D3535">
            <w:pPr>
              <w:pStyle w:val="Footer"/>
              <w:tabs>
                <w:tab w:val="clear" w:pos="4153"/>
                <w:tab w:val="clear" w:pos="8306"/>
              </w:tabs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Circle NO or YES</w:t>
            </w:r>
          </w:p>
        </w:tc>
      </w:tr>
      <w:tr w:rsidR="003D3535" w:rsidRPr="00D052B8" w14:paraId="04C56A0B" w14:textId="77777777" w:rsidTr="006C4157">
        <w:trPr>
          <w:trHeight w:val="145"/>
        </w:trPr>
        <w:tc>
          <w:tcPr>
            <w:tcW w:w="40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1AEF" w14:textId="6508D507" w:rsidR="003D3535" w:rsidRPr="005E412D" w:rsidRDefault="00F808BD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Flashing Amber, Phases Call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0178" w14:textId="77777777" w:rsidR="003D3535" w:rsidRPr="00D052B8" w:rsidRDefault="003D3535" w:rsidP="003D3535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5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794065F" w14:textId="77777777" w:rsidR="003D3535" w:rsidRPr="00D052B8" w:rsidRDefault="003D3535" w:rsidP="003D3535">
            <w:pPr>
              <w:jc w:val="center"/>
              <w:rPr>
                <w:sz w:val="26"/>
                <w:szCs w:val="26"/>
              </w:rPr>
            </w:pPr>
          </w:p>
        </w:tc>
      </w:tr>
      <w:tr w:rsidR="00F808BD" w:rsidRPr="00D052B8" w14:paraId="2A275393" w14:textId="77777777" w:rsidTr="006C4157">
        <w:trPr>
          <w:trHeight w:val="145"/>
        </w:trPr>
        <w:tc>
          <w:tcPr>
            <w:tcW w:w="40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6A4B" w14:textId="485BD425" w:rsidR="00F808BD" w:rsidRDefault="00F808BD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Ped protection OK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C332" w14:textId="77777777" w:rsidR="00F808BD" w:rsidRPr="00D052B8" w:rsidRDefault="00F808BD" w:rsidP="003D3535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5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5312A0E" w14:textId="77777777" w:rsidR="00F808BD" w:rsidRPr="00D052B8" w:rsidRDefault="00F808BD" w:rsidP="003D3535">
            <w:pPr>
              <w:jc w:val="center"/>
              <w:rPr>
                <w:sz w:val="26"/>
                <w:szCs w:val="26"/>
              </w:rPr>
            </w:pPr>
          </w:p>
        </w:tc>
      </w:tr>
      <w:tr w:rsidR="003D3535" w:rsidRPr="00D052B8" w14:paraId="18C11D30" w14:textId="77777777" w:rsidTr="006C4157">
        <w:trPr>
          <w:trHeight w:val="145"/>
        </w:trPr>
        <w:tc>
          <w:tcPr>
            <w:tcW w:w="404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E178" w14:textId="57B0A9D3" w:rsidR="003D3535" w:rsidRPr="00D052B8" w:rsidRDefault="003D3535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Operation </w:t>
            </w:r>
            <w:r w:rsidR="00F808BD">
              <w:rPr>
                <w:sz w:val="26"/>
                <w:szCs w:val="26"/>
              </w:rPr>
              <w:t>OK incl special logic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7849" w14:textId="77777777" w:rsidR="003D3535" w:rsidRPr="00D052B8" w:rsidRDefault="003D3535" w:rsidP="003D3535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5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11A4B21" w14:textId="77777777" w:rsidR="003D3535" w:rsidRPr="00D052B8" w:rsidRDefault="003D3535" w:rsidP="003D3535">
            <w:pPr>
              <w:jc w:val="center"/>
              <w:rPr>
                <w:sz w:val="26"/>
                <w:szCs w:val="26"/>
              </w:rPr>
            </w:pPr>
          </w:p>
        </w:tc>
      </w:tr>
      <w:tr w:rsidR="003D3535" w:rsidRPr="00D052B8" w14:paraId="711E74AF" w14:textId="77777777" w:rsidTr="00F808BD">
        <w:trPr>
          <w:trHeight w:val="145"/>
        </w:trPr>
        <w:tc>
          <w:tcPr>
            <w:tcW w:w="404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2B092EA6" w14:textId="77777777" w:rsidR="003D3535" w:rsidRPr="00D052B8" w:rsidRDefault="003D3535" w:rsidP="003D3535">
            <w:pPr>
              <w:pStyle w:val="Heading7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OTHER</w:t>
            </w:r>
          </w:p>
        </w:tc>
        <w:tc>
          <w:tcPr>
            <w:tcW w:w="6274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4F5938" w14:textId="3DD6858E" w:rsidR="003D3535" w:rsidRPr="00D052B8" w:rsidRDefault="003D3535" w:rsidP="003D353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Tick or N/A for each item</w:t>
            </w:r>
          </w:p>
        </w:tc>
      </w:tr>
      <w:tr w:rsidR="003D3535" w:rsidRPr="00D052B8" w14:paraId="117263C8" w14:textId="77777777" w:rsidTr="001920B5">
        <w:trPr>
          <w:trHeight w:val="145"/>
        </w:trPr>
        <w:tc>
          <w:tcPr>
            <w:tcW w:w="4046" w:type="dxa"/>
          </w:tcPr>
          <w:p w14:paraId="386F5862" w14:textId="3650AC4D" w:rsidR="003D3535" w:rsidRPr="00D052B8" w:rsidRDefault="003D3535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SCATS comms</w:t>
            </w:r>
          </w:p>
        </w:tc>
        <w:tc>
          <w:tcPr>
            <w:tcW w:w="709" w:type="dxa"/>
            <w:vAlign w:val="center"/>
          </w:tcPr>
          <w:p w14:paraId="229E765A" w14:textId="77777777" w:rsidR="003D3535" w:rsidRPr="00D052B8" w:rsidRDefault="003D3535" w:rsidP="003D3535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5565" w:type="dxa"/>
            <w:tcBorders>
              <w:top w:val="single" w:sz="18" w:space="0" w:color="auto"/>
              <w:bottom w:val="single" w:sz="4" w:space="0" w:color="auto"/>
            </w:tcBorders>
          </w:tcPr>
          <w:p w14:paraId="342F30DD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76D82338" w14:textId="77777777" w:rsidTr="001920B5">
        <w:trPr>
          <w:trHeight w:val="145"/>
        </w:trPr>
        <w:tc>
          <w:tcPr>
            <w:tcW w:w="4046" w:type="dxa"/>
          </w:tcPr>
          <w:p w14:paraId="56D82CC2" w14:textId="1AE738FF" w:rsidR="003D3535" w:rsidRDefault="003D3535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Camera connected &amp; Working</w:t>
            </w:r>
          </w:p>
        </w:tc>
        <w:tc>
          <w:tcPr>
            <w:tcW w:w="709" w:type="dxa"/>
            <w:vAlign w:val="center"/>
          </w:tcPr>
          <w:p w14:paraId="3E39E71E" w14:textId="77777777" w:rsidR="003D3535" w:rsidRPr="00D052B8" w:rsidRDefault="003D3535" w:rsidP="003D3535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5565" w:type="dxa"/>
            <w:tcBorders>
              <w:top w:val="single" w:sz="4" w:space="0" w:color="auto"/>
            </w:tcBorders>
          </w:tcPr>
          <w:p w14:paraId="4E643F2B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  <w:tr w:rsidR="003D3535" w:rsidRPr="00D052B8" w14:paraId="7A32454A" w14:textId="77777777" w:rsidTr="001920B5">
        <w:trPr>
          <w:trHeight w:val="145"/>
        </w:trPr>
        <w:tc>
          <w:tcPr>
            <w:tcW w:w="4046" w:type="dxa"/>
            <w:tcBorders>
              <w:bottom w:val="single" w:sz="18" w:space="0" w:color="auto"/>
            </w:tcBorders>
          </w:tcPr>
          <w:p w14:paraId="6C6AACCC" w14:textId="4E26CCFA" w:rsidR="003D3535" w:rsidRPr="00D052B8" w:rsidRDefault="003D3535" w:rsidP="003D35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New documentation (As-built, CIS)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5373F057" w14:textId="77777777" w:rsidR="003D3535" w:rsidRPr="00D052B8" w:rsidRDefault="003D3535" w:rsidP="003D3535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5565" w:type="dxa"/>
            <w:tcBorders>
              <w:bottom w:val="single" w:sz="18" w:space="0" w:color="auto"/>
            </w:tcBorders>
          </w:tcPr>
          <w:p w14:paraId="21D8188B" w14:textId="77777777" w:rsidR="003D3535" w:rsidRPr="00D052B8" w:rsidRDefault="003D3535" w:rsidP="003D3535">
            <w:pPr>
              <w:rPr>
                <w:sz w:val="26"/>
                <w:szCs w:val="26"/>
              </w:rPr>
            </w:pPr>
          </w:p>
        </w:tc>
      </w:tr>
    </w:tbl>
    <w:p w14:paraId="12308C18" w14:textId="77777777" w:rsidR="007D1ADF" w:rsidRDefault="007D1ADF" w:rsidP="00FC4FA5">
      <w:pPr>
        <w:rPr>
          <w:sz w:val="26"/>
          <w:szCs w:val="26"/>
        </w:rPr>
        <w:sectPr w:rsidR="007D1ADF" w:rsidSect="00D55BD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" w:right="506" w:bottom="902" w:left="1321" w:header="0" w:footer="347" w:gutter="0"/>
          <w:pgNumType w:start="1"/>
          <w:cols w:space="708"/>
          <w:docGrid w:linePitch="360"/>
        </w:sectPr>
      </w:pPr>
    </w:p>
    <w:tbl>
      <w:tblPr>
        <w:tblW w:w="10320" w:type="dxa"/>
        <w:tblInd w:w="-25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9"/>
        <w:gridCol w:w="5245"/>
        <w:gridCol w:w="1596"/>
      </w:tblGrid>
      <w:tr w:rsidR="00BF3EC6" w:rsidRPr="00F21C4A" w14:paraId="3FB9C1C6" w14:textId="77777777" w:rsidTr="00F808BD">
        <w:trPr>
          <w:cantSplit/>
          <w:trHeight w:val="145"/>
        </w:trPr>
        <w:tc>
          <w:tcPr>
            <w:tcW w:w="347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F63E23" w14:textId="69C98031" w:rsidR="00BF3EC6" w:rsidRPr="00D052B8" w:rsidRDefault="00BF3EC6" w:rsidP="00046250">
            <w:pPr>
              <w:pStyle w:val="Heading2"/>
              <w:rPr>
                <w:rFonts w:ascii="Arial" w:hAnsi="Arial" w:cs="Arial"/>
                <w:i w:val="0"/>
                <w:iCs w:val="0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lastRenderedPageBreak/>
              <w:t>OPERATION TESTING</w:t>
            </w:r>
          </w:p>
        </w:tc>
        <w:tc>
          <w:tcPr>
            <w:tcW w:w="684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48BAC238" w14:textId="1D781050" w:rsidR="00BF3EC6" w:rsidRPr="00F21C4A" w:rsidRDefault="00BF3EC6" w:rsidP="00046250">
            <w:pPr>
              <w:pStyle w:val="Heading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MUST BE COMPLETED IF ANY SIGNAL GROUP WIRING HAS CHANGED, BEFORE SWITCH ON</w:t>
            </w:r>
          </w:p>
        </w:tc>
      </w:tr>
      <w:tr w:rsidR="00540A4D" w:rsidRPr="00F21C4A" w14:paraId="2C6DEEC9" w14:textId="77777777" w:rsidTr="00BF3EC6">
        <w:trPr>
          <w:cantSplit/>
          <w:trHeight w:val="145"/>
        </w:trPr>
        <w:tc>
          <w:tcPr>
            <w:tcW w:w="34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1421CAB" w14:textId="6310BE37" w:rsidR="00540A4D" w:rsidRDefault="00BB19F3" w:rsidP="00046250">
            <w:pPr>
              <w:pStyle w:val="Heading2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</w:t>
            </w:r>
            <w:r w:rsidR="00540A4D">
              <w:rPr>
                <w:rFonts w:ascii="Arial" w:hAnsi="Arial" w:cs="Arial"/>
                <w:sz w:val="26"/>
                <w:szCs w:val="26"/>
              </w:rPr>
              <w:t>esting required?</w:t>
            </w:r>
          </w:p>
        </w:tc>
        <w:tc>
          <w:tcPr>
            <w:tcW w:w="684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70529D6A" w14:textId="3C0533D5" w:rsidR="00540A4D" w:rsidRDefault="00540A4D" w:rsidP="00540A4D">
            <w:pPr>
              <w:pStyle w:val="Heading5"/>
              <w:spacing w:before="120" w:after="120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Circle </w:t>
            </w:r>
            <w:r w:rsidRPr="00540A4D">
              <w:rPr>
                <w:sz w:val="26"/>
                <w:szCs w:val="26"/>
              </w:rPr>
              <w:t>NO</w:t>
            </w:r>
            <w:r>
              <w:rPr>
                <w:b w:val="0"/>
                <w:bCs w:val="0"/>
                <w:sz w:val="26"/>
                <w:szCs w:val="26"/>
              </w:rPr>
              <w:t xml:space="preserve"> or </w:t>
            </w:r>
            <w:r w:rsidRPr="00540A4D">
              <w:rPr>
                <w:sz w:val="26"/>
                <w:szCs w:val="26"/>
              </w:rPr>
              <w:t>YES</w:t>
            </w:r>
          </w:p>
        </w:tc>
      </w:tr>
      <w:tr w:rsidR="00BF3EC6" w:rsidRPr="00D052B8" w14:paraId="35DA454D" w14:textId="77777777" w:rsidTr="00F808BD">
        <w:trPr>
          <w:trHeight w:val="145"/>
        </w:trPr>
        <w:tc>
          <w:tcPr>
            <w:tcW w:w="347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44BA431" w14:textId="29BE8E32" w:rsidR="00BF3EC6" w:rsidRPr="00BF3EC6" w:rsidRDefault="00BF3EC6" w:rsidP="00046250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BF3EC6">
              <w:rPr>
                <w:b/>
                <w:bCs/>
                <w:i/>
                <w:iCs/>
                <w:sz w:val="26"/>
                <w:szCs w:val="26"/>
              </w:rPr>
              <w:t>Test</w:t>
            </w:r>
          </w:p>
        </w:tc>
        <w:tc>
          <w:tcPr>
            <w:tcW w:w="5245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74E6CEC7" w14:textId="4C8C1633" w:rsidR="00BF3EC6" w:rsidRPr="00BF3EC6" w:rsidRDefault="00BF3EC6" w:rsidP="00046250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When to test</w:t>
            </w:r>
          </w:p>
        </w:tc>
        <w:tc>
          <w:tcPr>
            <w:tcW w:w="1596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5597A679" w14:textId="080CDB75" w:rsidR="00BF3EC6" w:rsidRPr="00BF3EC6" w:rsidRDefault="00BF3EC6" w:rsidP="00046250">
            <w:pPr>
              <w:pStyle w:val="Footer"/>
              <w:tabs>
                <w:tab w:val="clear" w:pos="4153"/>
                <w:tab w:val="clear" w:pos="8306"/>
              </w:tabs>
              <w:rPr>
                <w:b/>
                <w:bCs/>
                <w:i/>
                <w:iCs/>
                <w:sz w:val="26"/>
                <w:szCs w:val="26"/>
              </w:rPr>
            </w:pPr>
            <w:r w:rsidRPr="00BF3EC6">
              <w:rPr>
                <w:b/>
                <w:bCs/>
                <w:i/>
                <w:iCs/>
                <w:sz w:val="26"/>
                <w:szCs w:val="26"/>
              </w:rPr>
              <w:t>Complete?</w:t>
            </w:r>
          </w:p>
        </w:tc>
      </w:tr>
      <w:tr w:rsidR="00BF3EC6" w:rsidRPr="00D052B8" w14:paraId="7DFACEF5" w14:textId="77777777" w:rsidTr="00BF3EC6">
        <w:trPr>
          <w:trHeight w:val="145"/>
        </w:trPr>
        <w:tc>
          <w:tcPr>
            <w:tcW w:w="3479" w:type="dxa"/>
            <w:tcBorders>
              <w:top w:val="single" w:sz="18" w:space="0" w:color="auto"/>
            </w:tcBorders>
            <w:vAlign w:val="center"/>
          </w:tcPr>
          <w:p w14:paraId="0854B555" w14:textId="22E2C0EB" w:rsidR="00BF3EC6" w:rsidRDefault="00BF3EC6" w:rsidP="0004625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Flash test each Signal Group</w:t>
            </w:r>
          </w:p>
        </w:tc>
        <w:tc>
          <w:tcPr>
            <w:tcW w:w="5245" w:type="dxa"/>
            <w:tcBorders>
              <w:top w:val="single" w:sz="18" w:space="0" w:color="auto"/>
            </w:tcBorders>
          </w:tcPr>
          <w:p w14:paraId="70EAF90C" w14:textId="1F8286AF" w:rsidR="00BF3EC6" w:rsidRPr="00BB19F3" w:rsidRDefault="00BF3EC6" w:rsidP="00046250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BB19F3">
              <w:rPr>
                <w:b/>
                <w:bCs/>
                <w:i/>
                <w:iCs/>
                <w:sz w:val="26"/>
                <w:szCs w:val="26"/>
              </w:rPr>
              <w:t>Preferred test.</w:t>
            </w:r>
          </w:p>
          <w:p w14:paraId="07F35524" w14:textId="100DBE52" w:rsidR="00BF3EC6" w:rsidRDefault="00BF3EC6" w:rsidP="0004625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Must be safe to do so, e.g. roads are quiet/night</w:t>
            </w:r>
          </w:p>
          <w:p w14:paraId="34BD2B70" w14:textId="328A8A95" w:rsidR="00BF3EC6" w:rsidRDefault="00BF3EC6" w:rsidP="0004625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or site is under traffic management control</w:t>
            </w:r>
          </w:p>
        </w:tc>
        <w:tc>
          <w:tcPr>
            <w:tcW w:w="1596" w:type="dxa"/>
            <w:tcBorders>
              <w:top w:val="single" w:sz="18" w:space="0" w:color="auto"/>
            </w:tcBorders>
          </w:tcPr>
          <w:p w14:paraId="58382BF2" w14:textId="77777777" w:rsidR="00BF3EC6" w:rsidRPr="00D052B8" w:rsidRDefault="00BF3EC6" w:rsidP="00046250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</w:tc>
      </w:tr>
      <w:tr w:rsidR="00BF3EC6" w:rsidRPr="00D052B8" w14:paraId="1D09281B" w14:textId="77777777" w:rsidTr="00BF3EC6">
        <w:trPr>
          <w:trHeight w:val="145"/>
        </w:trPr>
        <w:tc>
          <w:tcPr>
            <w:tcW w:w="3479" w:type="dxa"/>
            <w:vAlign w:val="center"/>
          </w:tcPr>
          <w:p w14:paraId="11A1708B" w14:textId="74B73FA0" w:rsidR="00BF3EC6" w:rsidRPr="00D052B8" w:rsidRDefault="00BF3EC6" w:rsidP="0004625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Watch Signal Group operation</w:t>
            </w:r>
          </w:p>
        </w:tc>
        <w:tc>
          <w:tcPr>
            <w:tcW w:w="5245" w:type="dxa"/>
          </w:tcPr>
          <w:p w14:paraId="283832F4" w14:textId="77777777" w:rsidR="00BF3EC6" w:rsidRPr="00BB19F3" w:rsidRDefault="00BF3EC6" w:rsidP="00046250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BB19F3">
              <w:rPr>
                <w:b/>
                <w:bCs/>
                <w:i/>
                <w:iCs/>
                <w:sz w:val="26"/>
                <w:szCs w:val="26"/>
              </w:rPr>
              <w:t>If not safe to do a flash test.</w:t>
            </w:r>
          </w:p>
          <w:p w14:paraId="191E5760" w14:textId="77777777" w:rsidR="00BF3EC6" w:rsidRDefault="00BF3EC6" w:rsidP="0004625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Each signal group must be observed/checked.</w:t>
            </w:r>
          </w:p>
          <w:p w14:paraId="7E22DF7C" w14:textId="77777777" w:rsidR="00540A4D" w:rsidRDefault="00540A4D" w:rsidP="0004625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Diamond signal groups (e.g. those in a D1/D2 phase or G1/G2 phase) must have each of those phases locked on via SCATS or detector board.</w:t>
            </w:r>
          </w:p>
          <w:p w14:paraId="7967489A" w14:textId="0037B1B4" w:rsidR="00BB19F3" w:rsidRPr="00D052B8" w:rsidRDefault="00BB19F3" w:rsidP="00046250">
            <w:pPr>
              <w:rPr>
                <w:sz w:val="26"/>
                <w:szCs w:val="26"/>
              </w:rPr>
            </w:pPr>
            <w:r w:rsidRPr="00BB19F3">
              <w:rPr>
                <w:b/>
                <w:bCs/>
                <w:sz w:val="26"/>
                <w:szCs w:val="26"/>
              </w:rPr>
              <w:t>For example</w:t>
            </w:r>
            <w:r>
              <w:rPr>
                <w:sz w:val="26"/>
                <w:szCs w:val="26"/>
              </w:rPr>
              <w:t>: Lock on all peds and the TH+RT detectors</w:t>
            </w:r>
            <w:r w:rsidR="00DB4885">
              <w:rPr>
                <w:sz w:val="26"/>
                <w:szCs w:val="26"/>
              </w:rPr>
              <w:t xml:space="preserve"> for the approach</w:t>
            </w:r>
            <w:r>
              <w:rPr>
                <w:sz w:val="26"/>
                <w:szCs w:val="26"/>
              </w:rPr>
              <w:t xml:space="preserve"> and check the correct signal groups run in each diamond phase, i.e. it should be SG1+3 together, SG2+4 together, etc.</w:t>
            </w:r>
          </w:p>
        </w:tc>
        <w:tc>
          <w:tcPr>
            <w:tcW w:w="1596" w:type="dxa"/>
          </w:tcPr>
          <w:p w14:paraId="0A59406C" w14:textId="77777777" w:rsidR="00BF3EC6" w:rsidRPr="00D052B8" w:rsidRDefault="00BF3EC6" w:rsidP="00046250">
            <w:pPr>
              <w:rPr>
                <w:sz w:val="26"/>
                <w:szCs w:val="26"/>
              </w:rPr>
            </w:pPr>
          </w:p>
        </w:tc>
      </w:tr>
    </w:tbl>
    <w:p w14:paraId="142075A1" w14:textId="77777777" w:rsidR="00BB19F3" w:rsidRDefault="005D4EF9" w:rsidP="007D1ADF">
      <w:pPr>
        <w:pStyle w:val="Heading2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 </w:t>
      </w:r>
    </w:p>
    <w:p w14:paraId="01702EFD" w14:textId="77777777" w:rsidR="00BB19F3" w:rsidRDefault="00BB19F3" w:rsidP="007D1ADF">
      <w:pPr>
        <w:pStyle w:val="Heading2"/>
        <w:rPr>
          <w:rFonts w:ascii="Arial" w:hAnsi="Arial"/>
          <w:sz w:val="26"/>
          <w:szCs w:val="26"/>
        </w:rPr>
      </w:pPr>
    </w:p>
    <w:p w14:paraId="6B7B251F" w14:textId="3C4D6D8B" w:rsidR="009D3DCE" w:rsidRPr="007D1ADF" w:rsidRDefault="000853CF" w:rsidP="007D1ADF">
      <w:pPr>
        <w:pStyle w:val="Heading2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REM</w:t>
      </w:r>
      <w:r w:rsidR="00423829">
        <w:rPr>
          <w:rFonts w:ascii="Arial" w:hAnsi="Arial"/>
          <w:sz w:val="26"/>
          <w:szCs w:val="26"/>
        </w:rPr>
        <w:t>E</w:t>
      </w:r>
      <w:r>
        <w:rPr>
          <w:rFonts w:ascii="Arial" w:hAnsi="Arial"/>
          <w:sz w:val="26"/>
          <w:szCs w:val="26"/>
        </w:rPr>
        <w:t>DIAL LIST</w:t>
      </w:r>
    </w:p>
    <w:tbl>
      <w:tblPr>
        <w:tblpPr w:leftFromText="180" w:rightFromText="180" w:vertAnchor="page" w:horzAnchor="margin" w:tblpY="813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521"/>
        <w:gridCol w:w="1276"/>
        <w:gridCol w:w="1275"/>
      </w:tblGrid>
      <w:tr w:rsidR="006157D4" w:rsidRPr="00D052B8" w14:paraId="2EE713E8" w14:textId="77777777" w:rsidTr="00BB19F3"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035D712" w14:textId="77777777" w:rsidR="006157D4" w:rsidRPr="00A4630E" w:rsidRDefault="006157D4" w:rsidP="00BB19F3">
            <w:pPr>
              <w:ind w:left="-426" w:firstLine="375"/>
              <w:rPr>
                <w:b/>
                <w:bCs/>
                <w:sz w:val="20"/>
                <w:szCs w:val="20"/>
              </w:rPr>
            </w:pPr>
            <w:r w:rsidRPr="00A4630E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521" w:type="dxa"/>
            <w:tcBorders>
              <w:top w:val="single" w:sz="18" w:space="0" w:color="auto"/>
              <w:bottom w:val="single" w:sz="18" w:space="0" w:color="auto"/>
            </w:tcBorders>
          </w:tcPr>
          <w:p w14:paraId="5C88BD55" w14:textId="77777777" w:rsidR="006157D4" w:rsidRPr="00A4630E" w:rsidRDefault="006157D4" w:rsidP="00BB19F3">
            <w:pPr>
              <w:rPr>
                <w:b/>
                <w:bCs/>
                <w:sz w:val="20"/>
                <w:szCs w:val="20"/>
              </w:rPr>
            </w:pPr>
            <w:r w:rsidRPr="00A4630E">
              <w:rPr>
                <w:b/>
                <w:bCs/>
                <w:sz w:val="20"/>
                <w:szCs w:val="20"/>
              </w:rPr>
              <w:t>Fault: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04D44006" w14:textId="77777777" w:rsidR="006157D4" w:rsidRPr="00A4630E" w:rsidRDefault="006157D4" w:rsidP="00BB19F3">
            <w:pPr>
              <w:rPr>
                <w:b/>
                <w:bCs/>
                <w:sz w:val="20"/>
                <w:szCs w:val="20"/>
              </w:rPr>
            </w:pPr>
            <w:r w:rsidRPr="00A4630E">
              <w:rPr>
                <w:b/>
                <w:bCs/>
                <w:sz w:val="20"/>
                <w:szCs w:val="20"/>
              </w:rPr>
              <w:t>Action: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A8C6FF" w14:textId="77777777" w:rsidR="006157D4" w:rsidRPr="00A4630E" w:rsidRDefault="006157D4" w:rsidP="00BB19F3">
            <w:pPr>
              <w:rPr>
                <w:b/>
                <w:bCs/>
                <w:sz w:val="20"/>
                <w:szCs w:val="20"/>
              </w:rPr>
            </w:pPr>
            <w:r w:rsidRPr="00A4630E">
              <w:rPr>
                <w:b/>
                <w:bCs/>
                <w:sz w:val="20"/>
                <w:szCs w:val="20"/>
              </w:rPr>
              <w:t>Completed Date:</w:t>
            </w:r>
          </w:p>
        </w:tc>
      </w:tr>
      <w:tr w:rsidR="006157D4" w:rsidRPr="00D052B8" w14:paraId="2D884D16" w14:textId="77777777" w:rsidTr="00BB19F3">
        <w:tc>
          <w:tcPr>
            <w:tcW w:w="6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1F37B01" w14:textId="77777777" w:rsidR="006157D4" w:rsidRPr="00D052B8" w:rsidRDefault="006157D4" w:rsidP="00BB19F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single" w:sz="18" w:space="0" w:color="auto"/>
            </w:tcBorders>
            <w:vAlign w:val="center"/>
          </w:tcPr>
          <w:p w14:paraId="24C2B965" w14:textId="77777777" w:rsidR="006157D4" w:rsidRPr="00D052B8" w:rsidRDefault="006157D4" w:rsidP="00BB19F3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5D4F1E0C" w14:textId="77777777" w:rsidR="006157D4" w:rsidRPr="00D052B8" w:rsidRDefault="006157D4" w:rsidP="00BB19F3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F40A1B4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</w:tr>
      <w:tr w:rsidR="006157D4" w:rsidRPr="00D052B8" w14:paraId="41CC958E" w14:textId="77777777" w:rsidTr="00BB19F3">
        <w:tc>
          <w:tcPr>
            <w:tcW w:w="675" w:type="dxa"/>
            <w:tcBorders>
              <w:left w:val="single" w:sz="18" w:space="0" w:color="auto"/>
            </w:tcBorders>
            <w:vAlign w:val="center"/>
          </w:tcPr>
          <w:p w14:paraId="6101FE89" w14:textId="77777777" w:rsidR="006157D4" w:rsidRPr="00D052B8" w:rsidRDefault="006157D4" w:rsidP="00BB19F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521" w:type="dxa"/>
            <w:vAlign w:val="center"/>
          </w:tcPr>
          <w:p w14:paraId="248EBACB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12A0BC3D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  <w:vAlign w:val="center"/>
          </w:tcPr>
          <w:p w14:paraId="3B62365E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</w:tr>
      <w:tr w:rsidR="006157D4" w:rsidRPr="00D052B8" w14:paraId="4F4F99C7" w14:textId="77777777" w:rsidTr="00BB19F3">
        <w:tc>
          <w:tcPr>
            <w:tcW w:w="675" w:type="dxa"/>
            <w:tcBorders>
              <w:left w:val="single" w:sz="18" w:space="0" w:color="auto"/>
            </w:tcBorders>
            <w:vAlign w:val="center"/>
          </w:tcPr>
          <w:p w14:paraId="60924785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  <w:tc>
          <w:tcPr>
            <w:tcW w:w="6521" w:type="dxa"/>
            <w:vAlign w:val="center"/>
          </w:tcPr>
          <w:p w14:paraId="66CE9879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1EBC4E06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  <w:vAlign w:val="center"/>
          </w:tcPr>
          <w:p w14:paraId="3909FD85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</w:tr>
      <w:tr w:rsidR="006157D4" w:rsidRPr="00D052B8" w14:paraId="24CADA9A" w14:textId="77777777" w:rsidTr="00BB19F3">
        <w:tc>
          <w:tcPr>
            <w:tcW w:w="675" w:type="dxa"/>
            <w:tcBorders>
              <w:left w:val="single" w:sz="18" w:space="0" w:color="auto"/>
            </w:tcBorders>
            <w:vAlign w:val="center"/>
          </w:tcPr>
          <w:p w14:paraId="3BCB458E" w14:textId="77777777" w:rsidR="006157D4" w:rsidRPr="00D052B8" w:rsidRDefault="006157D4" w:rsidP="00BB19F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521" w:type="dxa"/>
            <w:vAlign w:val="center"/>
          </w:tcPr>
          <w:p w14:paraId="00381F66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0419321F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  <w:vAlign w:val="center"/>
          </w:tcPr>
          <w:p w14:paraId="55A48D3A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</w:tr>
      <w:tr w:rsidR="006157D4" w:rsidRPr="00D052B8" w14:paraId="2CACD20B" w14:textId="77777777" w:rsidTr="00BB19F3">
        <w:tc>
          <w:tcPr>
            <w:tcW w:w="675" w:type="dxa"/>
            <w:tcBorders>
              <w:left w:val="single" w:sz="18" w:space="0" w:color="auto"/>
            </w:tcBorders>
            <w:vAlign w:val="center"/>
          </w:tcPr>
          <w:p w14:paraId="15310231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  <w:tc>
          <w:tcPr>
            <w:tcW w:w="6521" w:type="dxa"/>
            <w:vAlign w:val="center"/>
          </w:tcPr>
          <w:p w14:paraId="142DC6C7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3B2F83E1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  <w:vAlign w:val="center"/>
          </w:tcPr>
          <w:p w14:paraId="28E3226F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</w:tr>
      <w:tr w:rsidR="006157D4" w:rsidRPr="00D052B8" w14:paraId="0C51DBC7" w14:textId="77777777" w:rsidTr="00BB19F3">
        <w:tc>
          <w:tcPr>
            <w:tcW w:w="675" w:type="dxa"/>
            <w:tcBorders>
              <w:left w:val="single" w:sz="18" w:space="0" w:color="auto"/>
            </w:tcBorders>
            <w:vAlign w:val="center"/>
          </w:tcPr>
          <w:p w14:paraId="60268087" w14:textId="77777777" w:rsidR="006157D4" w:rsidRPr="00D052B8" w:rsidRDefault="006157D4" w:rsidP="00BB19F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521" w:type="dxa"/>
            <w:vAlign w:val="center"/>
          </w:tcPr>
          <w:p w14:paraId="401DA97D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CFBF035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  <w:vAlign w:val="center"/>
          </w:tcPr>
          <w:p w14:paraId="783B0C40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</w:tr>
      <w:tr w:rsidR="006157D4" w:rsidRPr="00D052B8" w14:paraId="0941C855" w14:textId="77777777" w:rsidTr="00BB19F3">
        <w:tc>
          <w:tcPr>
            <w:tcW w:w="675" w:type="dxa"/>
            <w:tcBorders>
              <w:left w:val="single" w:sz="18" w:space="0" w:color="auto"/>
            </w:tcBorders>
            <w:vAlign w:val="center"/>
          </w:tcPr>
          <w:p w14:paraId="3B6923C1" w14:textId="77777777" w:rsidR="006157D4" w:rsidRPr="00D052B8" w:rsidRDefault="006157D4" w:rsidP="00BB19F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521" w:type="dxa"/>
            <w:vAlign w:val="center"/>
          </w:tcPr>
          <w:p w14:paraId="4B8D815F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0EA906B0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  <w:vAlign w:val="center"/>
          </w:tcPr>
          <w:p w14:paraId="05723401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</w:tr>
      <w:tr w:rsidR="006157D4" w:rsidRPr="00D052B8" w14:paraId="6DB12FF2" w14:textId="77777777" w:rsidTr="00BB19F3">
        <w:tc>
          <w:tcPr>
            <w:tcW w:w="67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BAF20AC" w14:textId="77777777" w:rsidR="006157D4" w:rsidRPr="00D052B8" w:rsidRDefault="006157D4" w:rsidP="00BB19F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521" w:type="dxa"/>
            <w:tcBorders>
              <w:bottom w:val="single" w:sz="18" w:space="0" w:color="auto"/>
            </w:tcBorders>
            <w:vAlign w:val="center"/>
          </w:tcPr>
          <w:p w14:paraId="48853E60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3AB6C530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0B793E3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</w:tr>
      <w:tr w:rsidR="006157D4" w:rsidRPr="00D052B8" w14:paraId="1A2DED26" w14:textId="77777777" w:rsidTr="00BB19F3">
        <w:trPr>
          <w:cantSplit/>
          <w:trHeight w:val="1930"/>
        </w:trPr>
        <w:tc>
          <w:tcPr>
            <w:tcW w:w="974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tbl>
            <w:tblPr>
              <w:tblpPr w:leftFromText="180" w:rightFromText="180" w:vertAnchor="text" w:tblpY="-172"/>
              <w:tblOverlap w:val="never"/>
              <w:tblW w:w="10177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177"/>
            </w:tblGrid>
            <w:tr w:rsidR="006157D4" w:rsidRPr="00D052B8" w14:paraId="6BD63A15" w14:textId="77777777" w:rsidTr="00456E13">
              <w:trPr>
                <w:trHeight w:val="495"/>
              </w:trPr>
              <w:tc>
                <w:tcPr>
                  <w:tcW w:w="10177" w:type="dxa"/>
                </w:tcPr>
                <w:p w14:paraId="7BD4E762" w14:textId="77777777" w:rsidR="00F808BD" w:rsidRDefault="00F808BD" w:rsidP="00F808BD">
                  <w:pPr>
                    <w:pStyle w:val="Heading2"/>
                    <w:spacing w:before="120" w:after="120"/>
                    <w:rPr>
                      <w:rFonts w:ascii="Arial" w:hAnsi="Arial"/>
                      <w:i w:val="0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Approved for switch on?    </w:t>
                  </w:r>
                  <w:proofErr w:type="gramStart"/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>YES</w:t>
                  </w:r>
                  <w:r w:rsidRPr="00D052B8"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/</w:t>
                  </w:r>
                  <w:proofErr w:type="gramEnd"/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 NO</w:t>
                  </w:r>
                </w:p>
                <w:p w14:paraId="6AA21F54" w14:textId="77777777" w:rsidR="006157D4" w:rsidRDefault="00F808BD" w:rsidP="00F808BD">
                  <w:pPr>
                    <w:pStyle w:val="Heading2"/>
                    <w:rPr>
                      <w:rFonts w:ascii="Arial" w:hAnsi="Arial"/>
                      <w:i w:val="0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If yes, has the site been commissioned?    </w:t>
                  </w:r>
                  <w:proofErr w:type="gramStart"/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>YES  /</w:t>
                  </w:r>
                  <w:proofErr w:type="gramEnd"/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 NO</w:t>
                  </w:r>
                </w:p>
                <w:p w14:paraId="2EE6EB1B" w14:textId="7A60B239" w:rsidR="00F808BD" w:rsidRPr="00F808BD" w:rsidRDefault="00F808BD" w:rsidP="00F808BD"/>
              </w:tc>
            </w:tr>
            <w:tr w:rsidR="006157D4" w:rsidRPr="00D052B8" w14:paraId="62CAF61F" w14:textId="77777777" w:rsidTr="00456E13">
              <w:trPr>
                <w:trHeight w:val="524"/>
              </w:trPr>
              <w:tc>
                <w:tcPr>
                  <w:tcW w:w="10177" w:type="dxa"/>
                </w:tcPr>
                <w:p w14:paraId="47E2DC2D" w14:textId="77777777" w:rsidR="00F808BD" w:rsidRDefault="00F808BD" w:rsidP="00F808BD">
                  <w:pPr>
                    <w:pStyle w:val="Heading2"/>
                    <w:rPr>
                      <w:rFonts w:ascii="Arial" w:hAnsi="Arial"/>
                      <w:i w:val="0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>Traffic Signal Representative</w:t>
                  </w:r>
                  <w:r w:rsidRPr="00D052B8">
                    <w:rPr>
                      <w:rFonts w:ascii="Arial" w:hAnsi="Arial"/>
                      <w:i w:val="0"/>
                      <w:sz w:val="26"/>
                      <w:szCs w:val="26"/>
                    </w:rPr>
                    <w:t>:</w:t>
                  </w: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                                                                 </w:t>
                  </w:r>
                  <w:r w:rsidRPr="00D052B8"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</w:t>
                  </w:r>
                </w:p>
                <w:p w14:paraId="6AD0AEB3" w14:textId="77777777" w:rsidR="006157D4" w:rsidRPr="00D052B8" w:rsidRDefault="006157D4" w:rsidP="00F808BD">
                  <w:pPr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6157D4" w:rsidRPr="00D052B8" w14:paraId="79F79E0B" w14:textId="77777777" w:rsidTr="00456E13">
              <w:trPr>
                <w:trHeight w:val="524"/>
              </w:trPr>
              <w:tc>
                <w:tcPr>
                  <w:tcW w:w="10177" w:type="dxa"/>
                </w:tcPr>
                <w:p w14:paraId="1F50EF16" w14:textId="77777777" w:rsidR="006157D4" w:rsidRDefault="006157D4" w:rsidP="00F808BD">
                  <w:pPr>
                    <w:pStyle w:val="Heading2"/>
                    <w:rPr>
                      <w:rFonts w:ascii="Arial" w:hAnsi="Arial"/>
                      <w:i w:val="0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>Sign</w:t>
                  </w:r>
                  <w:r w:rsidRPr="00F61D28">
                    <w:rPr>
                      <w:rFonts w:ascii="Arial" w:hAnsi="Arial"/>
                      <w:i w:val="0"/>
                      <w:sz w:val="26"/>
                      <w:szCs w:val="26"/>
                    </w:rPr>
                    <w:t>:</w:t>
                  </w: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                                                                                      Date:</w:t>
                  </w:r>
                </w:p>
                <w:p w14:paraId="7EF0E113" w14:textId="77777777" w:rsidR="006157D4" w:rsidRPr="00D052B8" w:rsidRDefault="006157D4" w:rsidP="00F808BD">
                  <w:pPr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6157D4" w:rsidRPr="00D052B8" w14:paraId="6D6BC161" w14:textId="77777777" w:rsidTr="00456E13">
              <w:trPr>
                <w:trHeight w:val="524"/>
              </w:trPr>
              <w:tc>
                <w:tcPr>
                  <w:tcW w:w="10177" w:type="dxa"/>
                </w:tcPr>
                <w:p w14:paraId="2B770DD9" w14:textId="77777777" w:rsidR="006157D4" w:rsidRDefault="006157D4" w:rsidP="00F808BD">
                  <w:pPr>
                    <w:pStyle w:val="Heading2"/>
                    <w:rPr>
                      <w:rFonts w:ascii="Arial" w:hAnsi="Arial"/>
                      <w:i w:val="0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Signal Contractor:    </w:t>
                  </w:r>
                </w:p>
                <w:p w14:paraId="115B0F6F" w14:textId="77777777" w:rsidR="006157D4" w:rsidRPr="00D052B8" w:rsidRDefault="006157D4" w:rsidP="00F808BD">
                  <w:pPr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6157D4" w:rsidRPr="00D052B8" w14:paraId="049F2B68" w14:textId="77777777" w:rsidTr="00456E13">
              <w:trPr>
                <w:trHeight w:val="524"/>
              </w:trPr>
              <w:tc>
                <w:tcPr>
                  <w:tcW w:w="10177" w:type="dxa"/>
                </w:tcPr>
                <w:p w14:paraId="59E69EF2" w14:textId="77777777" w:rsidR="006157D4" w:rsidRDefault="006157D4" w:rsidP="00F808BD">
                  <w:pPr>
                    <w:pStyle w:val="Heading2"/>
                    <w:rPr>
                      <w:rFonts w:ascii="Arial" w:hAnsi="Arial"/>
                      <w:i w:val="0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>Sign</w:t>
                  </w:r>
                  <w:r w:rsidRPr="00F61D28">
                    <w:rPr>
                      <w:rFonts w:ascii="Arial" w:hAnsi="Arial"/>
                      <w:i w:val="0"/>
                      <w:sz w:val="26"/>
                      <w:szCs w:val="26"/>
                    </w:rPr>
                    <w:t>:</w:t>
                  </w: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                                                                                      Date:</w:t>
                  </w:r>
                </w:p>
                <w:p w14:paraId="7F6C9BBA" w14:textId="77777777" w:rsidR="006157D4" w:rsidRPr="00D052B8" w:rsidRDefault="006157D4" w:rsidP="00F808BD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6157D4" w:rsidRPr="00D052B8" w14:paraId="5DB796FF" w14:textId="77777777" w:rsidTr="00456E13">
              <w:trPr>
                <w:trHeight w:val="526"/>
              </w:trPr>
              <w:tc>
                <w:tcPr>
                  <w:tcW w:w="10177" w:type="dxa"/>
                </w:tcPr>
                <w:p w14:paraId="6950D992" w14:textId="0CE02EFD" w:rsidR="006157D4" w:rsidRPr="00D052B8" w:rsidRDefault="006157D4" w:rsidP="00F808BD">
                  <w:pPr>
                    <w:rPr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b/>
                      <w:sz w:val="26"/>
                      <w:szCs w:val="26"/>
                      <w:u w:val="single"/>
                    </w:rPr>
                    <w:t xml:space="preserve">HAND OVER TO </w:t>
                  </w:r>
                  <w:r w:rsidR="00F808BD">
                    <w:rPr>
                      <w:rFonts w:ascii="Arial" w:hAnsi="Arial"/>
                      <w:b/>
                      <w:sz w:val="26"/>
                      <w:szCs w:val="26"/>
                      <w:u w:val="single"/>
                    </w:rPr>
                    <w:t>RCA OPERATIONS</w:t>
                  </w:r>
                  <w:r w:rsidRPr="000853CF">
                    <w:rPr>
                      <w:rFonts w:ascii="Arial" w:hAnsi="Arial"/>
                      <w:b/>
                      <w:sz w:val="26"/>
                      <w:szCs w:val="26"/>
                      <w:u w:val="single"/>
                    </w:rPr>
                    <w:t xml:space="preserve"> WHEN SIGNED ABOVE</w:t>
                  </w:r>
                </w:p>
              </w:tc>
            </w:tr>
          </w:tbl>
          <w:p w14:paraId="6728901F" w14:textId="77777777" w:rsidR="006157D4" w:rsidRPr="00D052B8" w:rsidRDefault="006157D4" w:rsidP="00BB19F3">
            <w:pPr>
              <w:rPr>
                <w:sz w:val="26"/>
                <w:szCs w:val="26"/>
              </w:rPr>
            </w:pPr>
          </w:p>
        </w:tc>
      </w:tr>
    </w:tbl>
    <w:p w14:paraId="3CE37412" w14:textId="02E92BC3" w:rsidR="005D4EF9" w:rsidRPr="005D4EF9" w:rsidRDefault="005D4EF9" w:rsidP="00BB19F3">
      <w:pPr>
        <w:tabs>
          <w:tab w:val="left" w:pos="8402"/>
        </w:tabs>
        <w:rPr>
          <w:sz w:val="26"/>
          <w:szCs w:val="26"/>
        </w:rPr>
      </w:pPr>
    </w:p>
    <w:sectPr w:rsidR="005D4EF9" w:rsidRPr="005D4EF9" w:rsidSect="00D55BD7">
      <w:headerReference w:type="default" r:id="rId14"/>
      <w:footerReference w:type="default" r:id="rId15"/>
      <w:pgSz w:w="11906" w:h="16838" w:code="9"/>
      <w:pgMar w:top="11" w:right="506" w:bottom="902" w:left="1321" w:header="0" w:footer="34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E9E93" w14:textId="77777777" w:rsidR="00623BFC" w:rsidRDefault="00623BFC">
      <w:r>
        <w:separator/>
      </w:r>
    </w:p>
  </w:endnote>
  <w:endnote w:type="continuationSeparator" w:id="0">
    <w:p w14:paraId="1E519646" w14:textId="77777777" w:rsidR="00623BFC" w:rsidRDefault="0062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6D9AC" w14:textId="77777777" w:rsidR="00941CDB" w:rsidRDefault="00BA292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1C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1C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7769704D" w14:textId="77777777" w:rsidR="00941CDB" w:rsidRDefault="00941C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F3B71" w14:textId="77777777" w:rsidR="00941CDB" w:rsidRDefault="00941CDB">
    <w:pPr>
      <w:pStyle w:val="Footer"/>
      <w:framePr w:wrap="around" w:vAnchor="text" w:hAnchor="page" w:x="1203" w:y="108"/>
      <w:ind w:right="360"/>
      <w:rPr>
        <w:rStyle w:val="PageNumber"/>
      </w:rPr>
    </w:pPr>
  </w:p>
  <w:p w14:paraId="49584082" w14:textId="5306293C" w:rsidR="00941CDB" w:rsidRPr="00D34EB6" w:rsidRDefault="00941CDB" w:rsidP="006C4157">
    <w:pPr>
      <w:pStyle w:val="Footer"/>
      <w:tabs>
        <w:tab w:val="clear" w:pos="4153"/>
        <w:tab w:val="clear" w:pos="8306"/>
        <w:tab w:val="right" w:pos="-4920"/>
        <w:tab w:val="left" w:pos="-4800"/>
      </w:tabs>
      <w:ind w:left="-360" w:right="1199" w:firstLine="360"/>
      <w:rPr>
        <w:rFonts w:ascii="Arial" w:hAnsi="Arial" w:cs="Arial"/>
        <w:sz w:val="20"/>
        <w:szCs w:val="20"/>
      </w:rPr>
    </w:pPr>
    <w:r w:rsidRPr="00D34EB6">
      <w:rPr>
        <w:snapToGrid w:val="0"/>
        <w:sz w:val="16"/>
        <w:szCs w:val="16"/>
      </w:rPr>
      <w:tab/>
    </w:r>
    <w:r>
      <w:rPr>
        <w:snapToGrid w:val="0"/>
      </w:rPr>
      <w:t xml:space="preserve"> </w:t>
    </w:r>
    <w:r>
      <w:rPr>
        <w:snapToGrid w:val="0"/>
      </w:rPr>
      <w:tab/>
    </w:r>
    <w:r>
      <w:rPr>
        <w:snapToGrid w:val="0"/>
      </w:rPr>
      <w:tab/>
    </w:r>
    <w:r w:rsidRPr="00D34EB6">
      <w:rPr>
        <w:snapToGrid w:val="0"/>
        <w:sz w:val="20"/>
        <w:szCs w:val="20"/>
      </w:rPr>
      <w:t xml:space="preserve"> </w:t>
    </w:r>
    <w:r w:rsidR="006C4157">
      <w:rPr>
        <w:snapToGrid w:val="0"/>
        <w:sz w:val="20"/>
        <w:szCs w:val="20"/>
      </w:rPr>
      <w:tab/>
    </w:r>
    <w:r w:rsidR="006C4157">
      <w:rPr>
        <w:snapToGrid w:val="0"/>
        <w:sz w:val="20"/>
        <w:szCs w:val="20"/>
      </w:rPr>
      <w:tab/>
    </w:r>
    <w:r w:rsidR="006C4157">
      <w:rPr>
        <w:snapToGrid w:val="0"/>
        <w:sz w:val="20"/>
        <w:szCs w:val="20"/>
      </w:rPr>
      <w:tab/>
    </w:r>
    <w:r w:rsidR="006C4157">
      <w:rPr>
        <w:snapToGrid w:val="0"/>
        <w:sz w:val="20"/>
        <w:szCs w:val="20"/>
      </w:rPr>
      <w:tab/>
    </w:r>
    <w:r w:rsidR="006C4157">
      <w:rPr>
        <w:snapToGrid w:val="0"/>
        <w:sz w:val="20"/>
        <w:szCs w:val="20"/>
      </w:rPr>
      <w:tab/>
    </w:r>
    <w:r w:rsidR="006C4157">
      <w:rPr>
        <w:snapToGrid w:val="0"/>
        <w:sz w:val="20"/>
        <w:szCs w:val="20"/>
      </w:rPr>
      <w:tab/>
    </w:r>
    <w:r w:rsidR="006C4157">
      <w:rPr>
        <w:snapToGrid w:val="0"/>
        <w:sz w:val="20"/>
        <w:szCs w:val="20"/>
      </w:rPr>
      <w:tab/>
    </w:r>
    <w:r w:rsidRPr="00D34EB6">
      <w:rPr>
        <w:rFonts w:ascii="Arial" w:hAnsi="Arial" w:cs="Arial"/>
        <w:snapToGrid w:val="0"/>
        <w:sz w:val="20"/>
        <w:szCs w:val="20"/>
      </w:rPr>
      <w:t xml:space="preserve">Page </w:t>
    </w:r>
    <w:r w:rsidR="00BA2921" w:rsidRPr="00D34EB6">
      <w:rPr>
        <w:rFonts w:ascii="Arial" w:hAnsi="Arial" w:cs="Arial"/>
        <w:snapToGrid w:val="0"/>
        <w:sz w:val="20"/>
        <w:szCs w:val="20"/>
      </w:rPr>
      <w:fldChar w:fldCharType="begin"/>
    </w:r>
    <w:r w:rsidRPr="00D34EB6">
      <w:rPr>
        <w:rFonts w:ascii="Arial" w:hAnsi="Arial" w:cs="Arial"/>
        <w:snapToGrid w:val="0"/>
        <w:sz w:val="20"/>
        <w:szCs w:val="20"/>
      </w:rPr>
      <w:instrText xml:space="preserve"> PAGE </w:instrText>
    </w:r>
    <w:r w:rsidR="00BA2921" w:rsidRPr="00D34EB6">
      <w:rPr>
        <w:rFonts w:ascii="Arial" w:hAnsi="Arial" w:cs="Arial"/>
        <w:snapToGrid w:val="0"/>
        <w:sz w:val="20"/>
        <w:szCs w:val="20"/>
      </w:rPr>
      <w:fldChar w:fldCharType="separate"/>
    </w:r>
    <w:r w:rsidR="00C40A47">
      <w:rPr>
        <w:rFonts w:ascii="Arial" w:hAnsi="Arial" w:cs="Arial"/>
        <w:noProof/>
        <w:snapToGrid w:val="0"/>
        <w:sz w:val="20"/>
        <w:szCs w:val="20"/>
      </w:rPr>
      <w:t>1</w:t>
    </w:r>
    <w:r w:rsidR="00BA2921" w:rsidRPr="00D34EB6">
      <w:rPr>
        <w:rFonts w:ascii="Arial" w:hAnsi="Arial" w:cs="Arial"/>
        <w:snapToGrid w:val="0"/>
        <w:sz w:val="20"/>
        <w:szCs w:val="20"/>
      </w:rPr>
      <w:fldChar w:fldCharType="end"/>
    </w:r>
    <w:r w:rsidRPr="00D34EB6">
      <w:rPr>
        <w:rFonts w:ascii="Arial" w:hAnsi="Arial" w:cs="Arial"/>
        <w:snapToGrid w:val="0"/>
        <w:sz w:val="20"/>
        <w:szCs w:val="20"/>
      </w:rPr>
      <w:t xml:space="preserve"> of </w:t>
    </w:r>
    <w:r w:rsidR="00BA2921" w:rsidRPr="00D34EB6">
      <w:rPr>
        <w:rFonts w:ascii="Arial" w:hAnsi="Arial" w:cs="Arial"/>
        <w:snapToGrid w:val="0"/>
        <w:sz w:val="20"/>
        <w:szCs w:val="20"/>
      </w:rPr>
      <w:fldChar w:fldCharType="begin"/>
    </w:r>
    <w:r w:rsidRPr="00D34EB6">
      <w:rPr>
        <w:rFonts w:ascii="Arial" w:hAnsi="Arial" w:cs="Arial"/>
        <w:snapToGrid w:val="0"/>
        <w:sz w:val="20"/>
        <w:szCs w:val="20"/>
      </w:rPr>
      <w:instrText xml:space="preserve"> NUMPAGES </w:instrText>
    </w:r>
    <w:r w:rsidR="00BA2921" w:rsidRPr="00D34EB6">
      <w:rPr>
        <w:rFonts w:ascii="Arial" w:hAnsi="Arial" w:cs="Arial"/>
        <w:snapToGrid w:val="0"/>
        <w:sz w:val="20"/>
        <w:szCs w:val="20"/>
      </w:rPr>
      <w:fldChar w:fldCharType="separate"/>
    </w:r>
    <w:r w:rsidR="00C40A47">
      <w:rPr>
        <w:rFonts w:ascii="Arial" w:hAnsi="Arial" w:cs="Arial"/>
        <w:noProof/>
        <w:snapToGrid w:val="0"/>
        <w:sz w:val="20"/>
        <w:szCs w:val="20"/>
      </w:rPr>
      <w:t>4</w:t>
    </w:r>
    <w:r w:rsidR="00BA2921" w:rsidRPr="00D34EB6">
      <w:rPr>
        <w:rFonts w:ascii="Arial" w:hAnsi="Arial" w:cs="Arial"/>
        <w:snapToGrid w:val="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8BE00" w14:textId="77777777" w:rsidR="00941CDB" w:rsidRDefault="00941CDB">
    <w:pPr>
      <w:pStyle w:val="Footer"/>
      <w:rPr>
        <w:sz w:val="18"/>
        <w:lang w:val="en-US"/>
      </w:rPr>
    </w:pPr>
    <w:r>
      <w:rPr>
        <w:sz w:val="18"/>
        <w:lang w:val="en-US"/>
      </w:rPr>
      <w:t>51/19639/14.0 Commissioning Procedures/14.2 New Forms/Site Audit Commissioning Sheet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2C0FB" w14:textId="77777777" w:rsidR="00FB5471" w:rsidRDefault="00FB5471">
    <w:pPr>
      <w:pStyle w:val="Footer"/>
      <w:framePr w:wrap="around" w:vAnchor="text" w:hAnchor="page" w:x="1203" w:y="108"/>
      <w:ind w:right="360"/>
      <w:rPr>
        <w:rStyle w:val="PageNumber"/>
      </w:rPr>
    </w:pPr>
  </w:p>
  <w:p w14:paraId="5AD2111C" w14:textId="6E2C598B" w:rsidR="00FB5471" w:rsidRPr="00D34EB6" w:rsidRDefault="00FB5471" w:rsidP="006C4157">
    <w:pPr>
      <w:pStyle w:val="Footer"/>
      <w:tabs>
        <w:tab w:val="clear" w:pos="4153"/>
        <w:tab w:val="clear" w:pos="8306"/>
        <w:tab w:val="right" w:pos="-4920"/>
        <w:tab w:val="left" w:pos="-4800"/>
      </w:tabs>
      <w:ind w:left="-360" w:right="1199" w:firstLine="360"/>
      <w:rPr>
        <w:rFonts w:ascii="Arial" w:hAnsi="Arial" w:cs="Arial"/>
        <w:sz w:val="20"/>
        <w:szCs w:val="20"/>
      </w:rPr>
    </w:pPr>
    <w:r w:rsidRPr="00D34EB6">
      <w:rPr>
        <w:snapToGrid w:val="0"/>
        <w:sz w:val="16"/>
        <w:szCs w:val="16"/>
      </w:rPr>
      <w:tab/>
    </w:r>
    <w:r>
      <w:rPr>
        <w:snapToGrid w:val="0"/>
      </w:rPr>
      <w:t xml:space="preserve"> </w:t>
    </w:r>
    <w:r>
      <w:rPr>
        <w:snapToGrid w:val="0"/>
      </w:rPr>
      <w:tab/>
    </w:r>
    <w:r>
      <w:rPr>
        <w:snapToGrid w:val="0"/>
      </w:rPr>
      <w:tab/>
    </w:r>
    <w:r w:rsidRPr="00D34EB6">
      <w:rPr>
        <w:snapToGrid w:val="0"/>
        <w:sz w:val="20"/>
        <w:szCs w:val="20"/>
      </w:rPr>
      <w:t xml:space="preserve"> </w:t>
    </w:r>
    <w:r>
      <w:rPr>
        <w:snapToGrid w:val="0"/>
        <w:sz w:val="20"/>
        <w:szCs w:val="20"/>
      </w:rPr>
      <w:tab/>
    </w:r>
    <w:r>
      <w:rPr>
        <w:snapToGrid w:val="0"/>
        <w:sz w:val="20"/>
        <w:szCs w:val="20"/>
      </w:rPr>
      <w:tab/>
    </w:r>
    <w:r>
      <w:rPr>
        <w:snapToGrid w:val="0"/>
        <w:sz w:val="20"/>
        <w:szCs w:val="20"/>
      </w:rPr>
      <w:tab/>
    </w:r>
    <w:r>
      <w:rPr>
        <w:snapToGrid w:val="0"/>
        <w:sz w:val="20"/>
        <w:szCs w:val="20"/>
      </w:rPr>
      <w:tab/>
    </w:r>
    <w:r>
      <w:rPr>
        <w:snapToGrid w:val="0"/>
        <w:sz w:val="20"/>
        <w:szCs w:val="20"/>
      </w:rPr>
      <w:tab/>
    </w:r>
    <w:r>
      <w:rPr>
        <w:snapToGrid w:val="0"/>
        <w:sz w:val="20"/>
        <w:szCs w:val="20"/>
      </w:rPr>
      <w:tab/>
    </w:r>
    <w:r>
      <w:rPr>
        <w:snapToGrid w:val="0"/>
        <w:sz w:val="20"/>
        <w:szCs w:val="20"/>
      </w:rPr>
      <w:tab/>
    </w:r>
    <w:r w:rsidRPr="00D34EB6">
      <w:rPr>
        <w:rFonts w:ascii="Arial" w:hAnsi="Arial" w:cs="Arial"/>
        <w:snapToGrid w:val="0"/>
        <w:sz w:val="20"/>
        <w:szCs w:val="20"/>
      </w:rPr>
      <w:t xml:space="preserve">Page </w:t>
    </w:r>
    <w:r>
      <w:rPr>
        <w:rFonts w:ascii="Arial" w:hAnsi="Arial" w:cs="Arial"/>
        <w:snapToGrid w:val="0"/>
        <w:sz w:val="20"/>
        <w:szCs w:val="20"/>
      </w:rPr>
      <w:t>2</w:t>
    </w:r>
    <w:r w:rsidRPr="00D34EB6">
      <w:rPr>
        <w:rFonts w:ascii="Arial" w:hAnsi="Arial" w:cs="Arial"/>
        <w:snapToGrid w:val="0"/>
        <w:sz w:val="20"/>
        <w:szCs w:val="20"/>
      </w:rPr>
      <w:t xml:space="preserve"> of </w:t>
    </w:r>
    <w:r w:rsidRPr="00D34EB6">
      <w:rPr>
        <w:rFonts w:ascii="Arial" w:hAnsi="Arial" w:cs="Arial"/>
        <w:snapToGrid w:val="0"/>
        <w:sz w:val="20"/>
        <w:szCs w:val="20"/>
      </w:rPr>
      <w:fldChar w:fldCharType="begin"/>
    </w:r>
    <w:r w:rsidRPr="00D34EB6">
      <w:rPr>
        <w:rFonts w:ascii="Arial" w:hAnsi="Arial" w:cs="Arial"/>
        <w:snapToGrid w:val="0"/>
        <w:sz w:val="20"/>
        <w:szCs w:val="20"/>
      </w:rPr>
      <w:instrText xml:space="preserve"> NUMPAGES </w:instrText>
    </w:r>
    <w:r w:rsidRPr="00D34EB6">
      <w:rPr>
        <w:rFonts w:ascii="Arial" w:hAnsi="Arial" w:cs="Arial"/>
        <w:snapToGrid w:val="0"/>
        <w:sz w:val="20"/>
        <w:szCs w:val="20"/>
      </w:rPr>
      <w:fldChar w:fldCharType="separate"/>
    </w:r>
    <w:r>
      <w:rPr>
        <w:rFonts w:ascii="Arial" w:hAnsi="Arial" w:cs="Arial"/>
        <w:noProof/>
        <w:snapToGrid w:val="0"/>
        <w:sz w:val="20"/>
        <w:szCs w:val="20"/>
      </w:rPr>
      <w:t>4</w:t>
    </w:r>
    <w:r w:rsidRPr="00D34EB6">
      <w:rPr>
        <w:rFonts w:ascii="Arial" w:hAnsi="Arial" w:cs="Arial"/>
        <w:snapToGrid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B06C0" w14:textId="77777777" w:rsidR="00623BFC" w:rsidRDefault="00623BFC">
      <w:r>
        <w:separator/>
      </w:r>
    </w:p>
  </w:footnote>
  <w:footnote w:type="continuationSeparator" w:id="0">
    <w:p w14:paraId="178F9898" w14:textId="77777777" w:rsidR="00623BFC" w:rsidRDefault="0062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D0601" w14:textId="77777777" w:rsidR="00941CDB" w:rsidRDefault="00BA292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1C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1C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AC3001" w14:textId="77777777" w:rsidR="00941CDB" w:rsidRDefault="00941CD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2515" w14:textId="77777777" w:rsidR="00941CDB" w:rsidRDefault="00941CDB" w:rsidP="0082791B">
    <w:pPr>
      <w:pStyle w:val="Header"/>
      <w:framePr w:w="10411" w:h="1812" w:hRule="exact" w:wrap="around" w:vAnchor="text" w:hAnchor="page" w:x="856" w:y="1"/>
      <w:rPr>
        <w:rStyle w:val="PageNumber"/>
      </w:rPr>
    </w:pPr>
  </w:p>
  <w:p w14:paraId="4FA6477B" w14:textId="555A5F98" w:rsidR="00941CDB" w:rsidRPr="002910FE" w:rsidRDefault="003D3535" w:rsidP="0082791B">
    <w:pPr>
      <w:pStyle w:val="Header"/>
      <w:framePr w:w="10411" w:h="1812" w:hRule="exact" w:wrap="around" w:vAnchor="text" w:hAnchor="page" w:x="856" w:y="1"/>
      <w:tabs>
        <w:tab w:val="clear" w:pos="4153"/>
        <w:tab w:val="clear" w:pos="8306"/>
      </w:tabs>
      <w:jc w:val="center"/>
      <w:rPr>
        <w:b/>
        <w:sz w:val="32"/>
        <w:lang w:val="en-US"/>
      </w:rPr>
    </w:pPr>
    <w:r>
      <w:rPr>
        <w:b/>
        <w:sz w:val="32"/>
        <w:lang w:val="en-US"/>
      </w:rPr>
      <w:t>SITE ACCEPTANCE TEST</w:t>
    </w:r>
    <w:r w:rsidR="00941CDB" w:rsidRPr="002910FE">
      <w:rPr>
        <w:b/>
        <w:sz w:val="32"/>
        <w:lang w:val="en-US"/>
      </w:rPr>
      <w:t xml:space="preserve"> (S</w:t>
    </w:r>
    <w:r w:rsidR="00941CDB">
      <w:rPr>
        <w:b/>
        <w:sz w:val="32"/>
        <w:lang w:val="en-US"/>
      </w:rPr>
      <w:t>AT</w:t>
    </w:r>
    <w:r w:rsidR="00941CDB" w:rsidRPr="002910FE">
      <w:rPr>
        <w:b/>
        <w:sz w:val="32"/>
        <w:lang w:val="en-US"/>
      </w:rPr>
      <w:t>)</w:t>
    </w:r>
    <w:r>
      <w:rPr>
        <w:b/>
        <w:sz w:val="32"/>
        <w:lang w:val="en-US"/>
      </w:rPr>
      <w:t xml:space="preserve"> – </w:t>
    </w:r>
    <w:r w:rsidR="00F21C4A">
      <w:rPr>
        <w:b/>
        <w:sz w:val="32"/>
        <w:lang w:val="en-US"/>
      </w:rPr>
      <w:t>UPGRADE WORKS</w:t>
    </w:r>
  </w:p>
  <w:tbl>
    <w:tblPr>
      <w:tblW w:w="10307" w:type="dxa"/>
      <w:tblInd w:w="22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000" w:firstRow="0" w:lastRow="0" w:firstColumn="0" w:lastColumn="0" w:noHBand="0" w:noVBand="0"/>
    </w:tblPr>
    <w:tblGrid>
      <w:gridCol w:w="3170"/>
      <w:gridCol w:w="3170"/>
      <w:gridCol w:w="1018"/>
      <w:gridCol w:w="2949"/>
    </w:tblGrid>
    <w:tr w:rsidR="00941CDB" w:rsidRPr="00E75D7F" w14:paraId="3323CF08" w14:textId="77777777" w:rsidTr="002910FE">
      <w:trPr>
        <w:trHeight w:val="397"/>
      </w:trPr>
      <w:tc>
        <w:tcPr>
          <w:tcW w:w="3170" w:type="dxa"/>
          <w:tcBorders>
            <w:top w:val="single" w:sz="24" w:space="0" w:color="auto"/>
            <w:left w:val="single" w:sz="24" w:space="0" w:color="auto"/>
          </w:tcBorders>
        </w:tcPr>
        <w:p w14:paraId="39112402" w14:textId="77777777" w:rsidR="00941CDB" w:rsidRPr="008D290B" w:rsidRDefault="00941CDB" w:rsidP="002910FE">
          <w:pPr>
            <w:pStyle w:val="Header"/>
            <w:framePr w:w="10411" w:h="1812" w:hRule="exact" w:wrap="around" w:vAnchor="text" w:hAnchor="page" w:x="856" w:y="1"/>
            <w:rPr>
              <w:b/>
              <w:sz w:val="26"/>
              <w:szCs w:val="26"/>
              <w:lang w:val="en-US"/>
            </w:rPr>
          </w:pPr>
          <w:r w:rsidRPr="008D290B">
            <w:rPr>
              <w:b/>
              <w:sz w:val="26"/>
              <w:szCs w:val="26"/>
              <w:lang w:val="en-US"/>
            </w:rPr>
            <w:t>INTERSECTION NAME</w:t>
          </w:r>
        </w:p>
      </w:tc>
      <w:tc>
        <w:tcPr>
          <w:tcW w:w="7137" w:type="dxa"/>
          <w:gridSpan w:val="3"/>
          <w:tcBorders>
            <w:top w:val="single" w:sz="24" w:space="0" w:color="auto"/>
            <w:right w:val="single" w:sz="24" w:space="0" w:color="auto"/>
          </w:tcBorders>
        </w:tcPr>
        <w:p w14:paraId="619F30E6" w14:textId="77777777" w:rsidR="00941CDB" w:rsidRPr="00635F37" w:rsidRDefault="00941CDB" w:rsidP="002910FE">
          <w:pPr>
            <w:pStyle w:val="Header"/>
            <w:framePr w:w="10411" w:h="1812" w:hRule="exact" w:wrap="around" w:vAnchor="text" w:hAnchor="page" w:x="856" w:y="1"/>
            <w:rPr>
              <w:b/>
              <w:sz w:val="28"/>
              <w:szCs w:val="28"/>
              <w:lang w:val="en-US"/>
            </w:rPr>
          </w:pPr>
        </w:p>
      </w:tc>
    </w:tr>
    <w:tr w:rsidR="00941CDB" w:rsidRPr="00E75D7F" w14:paraId="761C265E" w14:textId="77777777" w:rsidTr="002910FE">
      <w:trPr>
        <w:trHeight w:val="397"/>
      </w:trPr>
      <w:tc>
        <w:tcPr>
          <w:tcW w:w="3170" w:type="dxa"/>
          <w:tcBorders>
            <w:left w:val="single" w:sz="24" w:space="0" w:color="auto"/>
            <w:bottom w:val="single" w:sz="24" w:space="0" w:color="auto"/>
          </w:tcBorders>
        </w:tcPr>
        <w:p w14:paraId="7FCA39D3" w14:textId="77777777" w:rsidR="00941CDB" w:rsidRPr="008D290B" w:rsidRDefault="00941CDB" w:rsidP="002910FE">
          <w:pPr>
            <w:pStyle w:val="Header"/>
            <w:framePr w:w="10411" w:h="1812" w:hRule="exact" w:wrap="around" w:vAnchor="text" w:hAnchor="page" w:x="856" w:y="1"/>
            <w:rPr>
              <w:b/>
              <w:sz w:val="26"/>
              <w:szCs w:val="26"/>
              <w:lang w:val="en-US"/>
            </w:rPr>
          </w:pPr>
          <w:r w:rsidRPr="008D290B">
            <w:rPr>
              <w:b/>
              <w:sz w:val="26"/>
              <w:szCs w:val="26"/>
              <w:lang w:val="en-US"/>
            </w:rPr>
            <w:t>NUMBER</w:t>
          </w:r>
        </w:p>
      </w:tc>
      <w:tc>
        <w:tcPr>
          <w:tcW w:w="3170" w:type="dxa"/>
          <w:tcBorders>
            <w:bottom w:val="single" w:sz="24" w:space="0" w:color="auto"/>
          </w:tcBorders>
        </w:tcPr>
        <w:p w14:paraId="0C193E47" w14:textId="77777777" w:rsidR="00941CDB" w:rsidRPr="00635F37" w:rsidRDefault="00941CDB" w:rsidP="002910FE">
          <w:pPr>
            <w:pStyle w:val="Header"/>
            <w:framePr w:w="10411" w:h="1812" w:hRule="exact" w:wrap="around" w:vAnchor="text" w:hAnchor="page" w:x="856" w:y="1"/>
            <w:rPr>
              <w:b/>
              <w:sz w:val="32"/>
              <w:szCs w:val="32"/>
              <w:lang w:val="en-US"/>
            </w:rPr>
          </w:pPr>
        </w:p>
      </w:tc>
      <w:tc>
        <w:tcPr>
          <w:tcW w:w="1018" w:type="dxa"/>
          <w:tcBorders>
            <w:bottom w:val="single" w:sz="24" w:space="0" w:color="auto"/>
          </w:tcBorders>
        </w:tcPr>
        <w:p w14:paraId="3F76EF8D" w14:textId="77777777" w:rsidR="00941CDB" w:rsidRPr="008D290B" w:rsidRDefault="00941CDB" w:rsidP="002910FE">
          <w:pPr>
            <w:pStyle w:val="Header"/>
            <w:framePr w:w="10411" w:h="1812" w:hRule="exact" w:wrap="around" w:vAnchor="text" w:hAnchor="page" w:x="856" w:y="1"/>
            <w:rPr>
              <w:b/>
              <w:sz w:val="26"/>
              <w:szCs w:val="26"/>
              <w:lang w:val="en-US"/>
            </w:rPr>
          </w:pPr>
          <w:r w:rsidRPr="008D290B">
            <w:rPr>
              <w:b/>
              <w:sz w:val="26"/>
              <w:szCs w:val="26"/>
              <w:lang w:val="en-US"/>
            </w:rPr>
            <w:t>DATE</w:t>
          </w:r>
        </w:p>
      </w:tc>
      <w:tc>
        <w:tcPr>
          <w:tcW w:w="2949" w:type="dxa"/>
          <w:tcBorders>
            <w:bottom w:val="single" w:sz="24" w:space="0" w:color="auto"/>
            <w:right w:val="single" w:sz="24" w:space="0" w:color="auto"/>
          </w:tcBorders>
        </w:tcPr>
        <w:p w14:paraId="50D0D22F" w14:textId="77777777" w:rsidR="00941CDB" w:rsidRPr="00635F37" w:rsidRDefault="00941CDB" w:rsidP="002910FE">
          <w:pPr>
            <w:pStyle w:val="Header"/>
            <w:framePr w:w="10411" w:h="1812" w:hRule="exact" w:wrap="around" w:vAnchor="text" w:hAnchor="page" w:x="856" w:y="1"/>
            <w:rPr>
              <w:b/>
              <w:sz w:val="32"/>
              <w:szCs w:val="32"/>
              <w:lang w:val="en-US"/>
            </w:rPr>
          </w:pPr>
        </w:p>
      </w:tc>
    </w:tr>
  </w:tbl>
  <w:p w14:paraId="30F8E76D" w14:textId="77777777" w:rsidR="00941CDB" w:rsidRPr="003B31C0" w:rsidRDefault="00941CDB" w:rsidP="0082791B">
    <w:pPr>
      <w:pStyle w:val="Header"/>
      <w:framePr w:w="10411" w:h="1812" w:hRule="exact" w:wrap="around" w:vAnchor="text" w:hAnchor="page" w:x="856" w:y="1"/>
      <w:tabs>
        <w:tab w:val="clear" w:pos="4153"/>
        <w:tab w:val="clear" w:pos="8306"/>
      </w:tabs>
      <w:jc w:val="center"/>
      <w:rPr>
        <w:rStyle w:val="PageNumber"/>
        <w:b/>
        <w:u w:val="single"/>
      </w:rPr>
    </w:pPr>
  </w:p>
  <w:p w14:paraId="57D2FD10" w14:textId="77777777" w:rsidR="00941CDB" w:rsidRDefault="00941CDB" w:rsidP="008D290B">
    <w:pPr>
      <w:pStyle w:val="Header"/>
      <w:ind w:right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95451" w14:textId="77777777" w:rsidR="00941CDB" w:rsidRDefault="00941CDB">
    <w:pPr>
      <w:pStyle w:val="Header"/>
      <w:jc w:val="center"/>
      <w:rPr>
        <w:b/>
        <w:bCs/>
        <w:sz w:val="36"/>
        <w:lang w:val="en-US"/>
      </w:rPr>
    </w:pPr>
    <w:r>
      <w:rPr>
        <w:b/>
        <w:bCs/>
        <w:sz w:val="36"/>
        <w:lang w:val="en-US"/>
      </w:rPr>
      <w:t xml:space="preserve">               </w:t>
    </w:r>
    <w:r>
      <w:rPr>
        <w:b/>
        <w:bCs/>
        <w:sz w:val="32"/>
        <w:lang w:val="en-US"/>
      </w:rPr>
      <w:t xml:space="preserve">Site Audit Signals Commissioning Sheet     </w:t>
    </w:r>
    <w:r>
      <w:rPr>
        <w:b/>
        <w:bCs/>
        <w:sz w:val="36"/>
        <w:lang w:val="en-US"/>
      </w:rPr>
      <w:t xml:space="preserve"> </w:t>
    </w:r>
    <w:r w:rsidR="00777C62">
      <w:rPr>
        <w:noProof/>
        <w:lang w:val="en-NZ" w:eastAsia="en-NZ"/>
      </w:rPr>
      <w:drawing>
        <wp:inline distT="0" distB="0" distL="0" distR="0" wp14:anchorId="31DF0D7C" wp14:editId="551527BC">
          <wp:extent cx="1295400" cy="581025"/>
          <wp:effectExtent l="19050" t="0" r="0" b="0"/>
          <wp:docPr id="2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Ind w:w="2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003"/>
      <w:gridCol w:w="1037"/>
      <w:gridCol w:w="3960"/>
      <w:gridCol w:w="1080"/>
      <w:gridCol w:w="1310"/>
    </w:tblGrid>
    <w:tr w:rsidR="00941CDB" w14:paraId="73FB3178" w14:textId="77777777">
      <w:tc>
        <w:tcPr>
          <w:tcW w:w="2040" w:type="dxa"/>
          <w:gridSpan w:val="2"/>
        </w:tcPr>
        <w:p w14:paraId="6CC47A5E" w14:textId="77777777" w:rsidR="00941CDB" w:rsidRDefault="00941CDB">
          <w:pPr>
            <w:pStyle w:val="Header"/>
            <w:rPr>
              <w:lang w:val="en-US"/>
            </w:rPr>
          </w:pPr>
          <w:r>
            <w:rPr>
              <w:lang w:val="en-US"/>
            </w:rPr>
            <w:t>Intersection Name</w:t>
          </w:r>
        </w:p>
      </w:tc>
      <w:tc>
        <w:tcPr>
          <w:tcW w:w="6283" w:type="dxa"/>
          <w:gridSpan w:val="3"/>
        </w:tcPr>
        <w:p w14:paraId="48976B46" w14:textId="77777777" w:rsidR="00941CDB" w:rsidRDefault="00941CDB">
          <w:pPr>
            <w:pStyle w:val="Header"/>
            <w:rPr>
              <w:lang w:val="en-US"/>
            </w:rPr>
          </w:pPr>
          <w:r>
            <w:rPr>
              <w:lang w:val="en-US"/>
            </w:rPr>
            <w:t>Browns Rd Ped</w:t>
          </w:r>
        </w:p>
      </w:tc>
    </w:tr>
    <w:tr w:rsidR="00941CDB" w14:paraId="115E183A" w14:textId="77777777">
      <w:tc>
        <w:tcPr>
          <w:tcW w:w="1003" w:type="dxa"/>
        </w:tcPr>
        <w:p w14:paraId="06A5CF05" w14:textId="77777777" w:rsidR="00941CDB" w:rsidRDefault="00941CDB">
          <w:pPr>
            <w:pStyle w:val="Header"/>
            <w:rPr>
              <w:lang w:val="en-US"/>
            </w:rPr>
          </w:pPr>
          <w:r>
            <w:rPr>
              <w:lang w:val="en-US"/>
            </w:rPr>
            <w:t>Number</w:t>
          </w:r>
        </w:p>
      </w:tc>
      <w:tc>
        <w:tcPr>
          <w:tcW w:w="1037" w:type="dxa"/>
        </w:tcPr>
        <w:p w14:paraId="2203A133" w14:textId="77777777" w:rsidR="00941CDB" w:rsidRDefault="00941CDB">
          <w:pPr>
            <w:pStyle w:val="Header"/>
            <w:rPr>
              <w:lang w:val="en-US"/>
            </w:rPr>
          </w:pPr>
        </w:p>
      </w:tc>
      <w:tc>
        <w:tcPr>
          <w:tcW w:w="3960" w:type="dxa"/>
        </w:tcPr>
        <w:p w14:paraId="004BE5B7" w14:textId="77777777" w:rsidR="00941CDB" w:rsidRDefault="00941CDB">
          <w:pPr>
            <w:pStyle w:val="Header"/>
            <w:rPr>
              <w:lang w:val="en-US"/>
            </w:rPr>
          </w:pPr>
        </w:p>
      </w:tc>
      <w:tc>
        <w:tcPr>
          <w:tcW w:w="1080" w:type="dxa"/>
        </w:tcPr>
        <w:p w14:paraId="7AB85C31" w14:textId="77777777" w:rsidR="00941CDB" w:rsidRDefault="00941CDB">
          <w:pPr>
            <w:pStyle w:val="Header"/>
            <w:rPr>
              <w:lang w:val="en-US"/>
            </w:rPr>
          </w:pPr>
          <w:r>
            <w:rPr>
              <w:lang w:val="en-US"/>
            </w:rPr>
            <w:t>Date</w:t>
          </w:r>
        </w:p>
      </w:tc>
      <w:tc>
        <w:tcPr>
          <w:tcW w:w="1243" w:type="dxa"/>
        </w:tcPr>
        <w:p w14:paraId="0DB5C548" w14:textId="77777777" w:rsidR="00941CDB" w:rsidRDefault="00941CDB">
          <w:pPr>
            <w:pStyle w:val="Header"/>
            <w:rPr>
              <w:lang w:val="en-US"/>
            </w:rPr>
          </w:pPr>
          <w:smartTag w:uri="urn:schemas-microsoft-com:office:smarttags" w:element="date">
            <w:smartTagPr>
              <w:attr w:name="Year" w:val="2005"/>
              <w:attr w:name="Day" w:val="23"/>
              <w:attr w:name="Month" w:val="7"/>
            </w:smartTagPr>
            <w:r>
              <w:rPr>
                <w:lang w:val="en-US"/>
              </w:rPr>
              <w:t>23/07/2005</w:t>
            </w:r>
          </w:smartTag>
        </w:p>
      </w:tc>
    </w:tr>
    <w:tr w:rsidR="00941CDB" w14:paraId="067309B6" w14:textId="77777777">
      <w:tc>
        <w:tcPr>
          <w:tcW w:w="1003" w:type="dxa"/>
        </w:tcPr>
        <w:p w14:paraId="61D41DF8" w14:textId="77777777" w:rsidR="00941CDB" w:rsidRDefault="00941CDB">
          <w:pPr>
            <w:pStyle w:val="Header"/>
            <w:rPr>
              <w:lang w:val="en-US"/>
            </w:rPr>
          </w:pPr>
        </w:p>
      </w:tc>
      <w:tc>
        <w:tcPr>
          <w:tcW w:w="1037" w:type="dxa"/>
        </w:tcPr>
        <w:p w14:paraId="218E9614" w14:textId="77777777" w:rsidR="00941CDB" w:rsidRDefault="00941CDB">
          <w:pPr>
            <w:pStyle w:val="Header"/>
            <w:rPr>
              <w:lang w:val="en-US"/>
            </w:rPr>
          </w:pPr>
        </w:p>
      </w:tc>
      <w:tc>
        <w:tcPr>
          <w:tcW w:w="3960" w:type="dxa"/>
        </w:tcPr>
        <w:p w14:paraId="76202EB7" w14:textId="77777777" w:rsidR="00941CDB" w:rsidRDefault="00941CDB">
          <w:pPr>
            <w:pStyle w:val="Header"/>
            <w:rPr>
              <w:lang w:val="en-US"/>
            </w:rPr>
          </w:pPr>
        </w:p>
      </w:tc>
      <w:tc>
        <w:tcPr>
          <w:tcW w:w="1080" w:type="dxa"/>
        </w:tcPr>
        <w:p w14:paraId="4BAD1E30" w14:textId="77777777" w:rsidR="00941CDB" w:rsidRDefault="00941CDB">
          <w:pPr>
            <w:pStyle w:val="Header"/>
            <w:rPr>
              <w:lang w:val="en-US"/>
            </w:rPr>
          </w:pPr>
          <w:r>
            <w:rPr>
              <w:lang w:val="en-US"/>
            </w:rPr>
            <w:t>Audit #</w:t>
          </w:r>
        </w:p>
      </w:tc>
      <w:tc>
        <w:tcPr>
          <w:tcW w:w="1243" w:type="dxa"/>
        </w:tcPr>
        <w:p w14:paraId="4B6BED15" w14:textId="77777777" w:rsidR="00941CDB" w:rsidRDefault="00941CDB">
          <w:pPr>
            <w:pStyle w:val="Header"/>
            <w:rPr>
              <w:lang w:val="en-US"/>
            </w:rPr>
          </w:pPr>
          <w:r>
            <w:rPr>
              <w:lang w:val="en-US"/>
            </w:rPr>
            <w:t>1</w:t>
          </w:r>
        </w:p>
      </w:tc>
    </w:tr>
  </w:tbl>
  <w:p w14:paraId="06483EBF" w14:textId="77777777" w:rsidR="00941CDB" w:rsidRDefault="00941CDB">
    <w:pPr>
      <w:pStyle w:val="Header"/>
      <w:rPr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03F88" w14:textId="77777777" w:rsidR="007D1ADF" w:rsidRPr="003B31C0" w:rsidRDefault="007D1ADF" w:rsidP="007D1ADF">
    <w:pPr>
      <w:pStyle w:val="Header"/>
      <w:framePr w:w="10411" w:h="1812" w:hRule="exact" w:wrap="around" w:vAnchor="text" w:hAnchor="page" w:x="871" w:y="1"/>
      <w:tabs>
        <w:tab w:val="clear" w:pos="4153"/>
        <w:tab w:val="clear" w:pos="8306"/>
      </w:tabs>
      <w:rPr>
        <w:rStyle w:val="PageNumber"/>
        <w:b/>
        <w:u w:val="single"/>
      </w:rPr>
    </w:pPr>
  </w:p>
  <w:p w14:paraId="70520D89" w14:textId="70892B9D" w:rsidR="007D1ADF" w:rsidRDefault="007D1ADF" w:rsidP="008D290B">
    <w:pPr>
      <w:pStyle w:val="Header"/>
      <w:ind w:right="240"/>
    </w:pPr>
  </w:p>
  <w:p w14:paraId="595B269C" w14:textId="18E52330" w:rsidR="00540A4D" w:rsidRDefault="00540A4D" w:rsidP="008D290B">
    <w:pPr>
      <w:pStyle w:val="Header"/>
      <w:ind w:right="240"/>
    </w:pPr>
  </w:p>
  <w:p w14:paraId="2983AD39" w14:textId="77777777" w:rsidR="00540A4D" w:rsidRDefault="00540A4D" w:rsidP="008D290B">
    <w:pPr>
      <w:pStyle w:val="Header"/>
      <w:ind w:right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A72"/>
    <w:rsid w:val="0003193D"/>
    <w:rsid w:val="00071D77"/>
    <w:rsid w:val="000738B7"/>
    <w:rsid w:val="000853CF"/>
    <w:rsid w:val="000B1DD5"/>
    <w:rsid w:val="000B2DCD"/>
    <w:rsid w:val="00131C4F"/>
    <w:rsid w:val="001920B5"/>
    <w:rsid w:val="0023084C"/>
    <w:rsid w:val="00230DA3"/>
    <w:rsid w:val="00250E90"/>
    <w:rsid w:val="00276FFE"/>
    <w:rsid w:val="002910FE"/>
    <w:rsid w:val="002A0DEE"/>
    <w:rsid w:val="0030482D"/>
    <w:rsid w:val="003075CA"/>
    <w:rsid w:val="003566B1"/>
    <w:rsid w:val="003603B1"/>
    <w:rsid w:val="00364929"/>
    <w:rsid w:val="00366946"/>
    <w:rsid w:val="003B31C0"/>
    <w:rsid w:val="003C522C"/>
    <w:rsid w:val="003D3535"/>
    <w:rsid w:val="003E1073"/>
    <w:rsid w:val="003F002D"/>
    <w:rsid w:val="003F7340"/>
    <w:rsid w:val="00404611"/>
    <w:rsid w:val="00405C94"/>
    <w:rsid w:val="00416EF0"/>
    <w:rsid w:val="00420185"/>
    <w:rsid w:val="00423829"/>
    <w:rsid w:val="004471C3"/>
    <w:rsid w:val="00492E80"/>
    <w:rsid w:val="00511A25"/>
    <w:rsid w:val="00533ECC"/>
    <w:rsid w:val="00540A4D"/>
    <w:rsid w:val="00554ADE"/>
    <w:rsid w:val="00562E27"/>
    <w:rsid w:val="005C4EA4"/>
    <w:rsid w:val="005D4EF9"/>
    <w:rsid w:val="005E412D"/>
    <w:rsid w:val="005F2007"/>
    <w:rsid w:val="006157D4"/>
    <w:rsid w:val="00623BFC"/>
    <w:rsid w:val="00626353"/>
    <w:rsid w:val="00635F37"/>
    <w:rsid w:val="00667220"/>
    <w:rsid w:val="00684D49"/>
    <w:rsid w:val="0069499A"/>
    <w:rsid w:val="006C4157"/>
    <w:rsid w:val="006E03B3"/>
    <w:rsid w:val="00741065"/>
    <w:rsid w:val="00774B50"/>
    <w:rsid w:val="00776DA3"/>
    <w:rsid w:val="00777C62"/>
    <w:rsid w:val="007C53EF"/>
    <w:rsid w:val="007D1ADF"/>
    <w:rsid w:val="007E367F"/>
    <w:rsid w:val="0081376A"/>
    <w:rsid w:val="0082791B"/>
    <w:rsid w:val="00831CCF"/>
    <w:rsid w:val="00864827"/>
    <w:rsid w:val="008A18B9"/>
    <w:rsid w:val="008A403E"/>
    <w:rsid w:val="008C780C"/>
    <w:rsid w:val="008C7B6A"/>
    <w:rsid w:val="008D290B"/>
    <w:rsid w:val="008E1738"/>
    <w:rsid w:val="00941CDB"/>
    <w:rsid w:val="00945EE3"/>
    <w:rsid w:val="009D3DCE"/>
    <w:rsid w:val="00A4630E"/>
    <w:rsid w:val="00A94A5E"/>
    <w:rsid w:val="00AC7EB4"/>
    <w:rsid w:val="00AF2820"/>
    <w:rsid w:val="00B00DF6"/>
    <w:rsid w:val="00B12283"/>
    <w:rsid w:val="00B27054"/>
    <w:rsid w:val="00B3251E"/>
    <w:rsid w:val="00B6726C"/>
    <w:rsid w:val="00B95C42"/>
    <w:rsid w:val="00BA2921"/>
    <w:rsid w:val="00BB19F3"/>
    <w:rsid w:val="00BD7C76"/>
    <w:rsid w:val="00BF3EC6"/>
    <w:rsid w:val="00C12BC4"/>
    <w:rsid w:val="00C40A47"/>
    <w:rsid w:val="00C44F43"/>
    <w:rsid w:val="00C55BD6"/>
    <w:rsid w:val="00C71C2A"/>
    <w:rsid w:val="00CA038F"/>
    <w:rsid w:val="00CB1698"/>
    <w:rsid w:val="00D03A8E"/>
    <w:rsid w:val="00D052B8"/>
    <w:rsid w:val="00D065EC"/>
    <w:rsid w:val="00D12E08"/>
    <w:rsid w:val="00D34EB6"/>
    <w:rsid w:val="00D43F7D"/>
    <w:rsid w:val="00D51B09"/>
    <w:rsid w:val="00D55BD7"/>
    <w:rsid w:val="00D57F16"/>
    <w:rsid w:val="00D871CC"/>
    <w:rsid w:val="00DB4885"/>
    <w:rsid w:val="00E0216F"/>
    <w:rsid w:val="00E14F77"/>
    <w:rsid w:val="00E22A72"/>
    <w:rsid w:val="00E31689"/>
    <w:rsid w:val="00E33689"/>
    <w:rsid w:val="00E63F39"/>
    <w:rsid w:val="00E75D7F"/>
    <w:rsid w:val="00E76EAC"/>
    <w:rsid w:val="00EC7683"/>
    <w:rsid w:val="00ED0AF8"/>
    <w:rsid w:val="00F21C4A"/>
    <w:rsid w:val="00F61D28"/>
    <w:rsid w:val="00F808BD"/>
    <w:rsid w:val="00FA4CA7"/>
    <w:rsid w:val="00FB5471"/>
    <w:rsid w:val="00FC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2289"/>
    <o:shapelayout v:ext="edit">
      <o:idmap v:ext="edit" data="1"/>
    </o:shapelayout>
  </w:shapeDefaults>
  <w:decimalSymbol w:val="."/>
  <w:listSeparator w:val=","/>
  <w14:docId w14:val="16B3A153"/>
  <w15:docId w15:val="{A3F05099-02BA-45C1-98EB-A109D7E6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3A8E"/>
    <w:rPr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qFormat/>
    <w:rsid w:val="00D03A8E"/>
    <w:pPr>
      <w:keepNext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rsid w:val="00D03A8E"/>
    <w:pPr>
      <w:keepNext/>
      <w:outlineLvl w:val="1"/>
    </w:pPr>
    <w:rPr>
      <w:b/>
      <w:bCs/>
      <w:i/>
      <w:iCs/>
      <w:sz w:val="36"/>
    </w:rPr>
  </w:style>
  <w:style w:type="paragraph" w:styleId="Heading3">
    <w:name w:val="heading 3"/>
    <w:basedOn w:val="Normal"/>
    <w:next w:val="Normal"/>
    <w:qFormat/>
    <w:rsid w:val="00D03A8E"/>
    <w:pPr>
      <w:keepNext/>
      <w:outlineLvl w:val="2"/>
    </w:pPr>
    <w:rPr>
      <w:b/>
      <w:bCs/>
      <w:i/>
      <w:iCs/>
      <w:sz w:val="32"/>
    </w:rPr>
  </w:style>
  <w:style w:type="paragraph" w:styleId="Heading4">
    <w:name w:val="heading 4"/>
    <w:basedOn w:val="Normal"/>
    <w:next w:val="Normal"/>
    <w:qFormat/>
    <w:rsid w:val="00D03A8E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D03A8E"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D03A8E"/>
    <w:pPr>
      <w:keepNext/>
      <w:outlineLvl w:val="5"/>
    </w:pPr>
    <w:rPr>
      <w:b/>
      <w:bCs/>
      <w:sz w:val="28"/>
      <w:u w:val="single"/>
    </w:rPr>
  </w:style>
  <w:style w:type="paragraph" w:styleId="Heading7">
    <w:name w:val="heading 7"/>
    <w:basedOn w:val="Normal"/>
    <w:next w:val="Normal"/>
    <w:qFormat/>
    <w:rsid w:val="00D03A8E"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rsid w:val="00D03A8E"/>
    <w:pPr>
      <w:keepNext/>
      <w:outlineLvl w:val="7"/>
    </w:pPr>
    <w:rPr>
      <w:sz w:val="32"/>
    </w:rPr>
  </w:style>
  <w:style w:type="paragraph" w:styleId="Heading9">
    <w:name w:val="heading 9"/>
    <w:basedOn w:val="Normal"/>
    <w:next w:val="Normal"/>
    <w:qFormat/>
    <w:rsid w:val="00D03A8E"/>
    <w:pPr>
      <w:keepNext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rsid w:val="00D03A8E"/>
    <w:pPr>
      <w:framePr w:hSpace="181" w:vSpace="181" w:wrap="around" w:vAnchor="page" w:hAnchor="page" w:x="1702" w:y="823"/>
    </w:pPr>
    <w:rPr>
      <w:rFonts w:ascii="Arial" w:hAnsi="Arial"/>
      <w:noProof/>
      <w:sz w:val="16"/>
      <w:lang w:val="en-US" w:eastAsia="en-US"/>
    </w:rPr>
  </w:style>
  <w:style w:type="paragraph" w:styleId="Caption">
    <w:name w:val="caption"/>
    <w:basedOn w:val="Normal"/>
    <w:next w:val="Normal"/>
    <w:qFormat/>
    <w:rsid w:val="00D03A8E"/>
    <w:rPr>
      <w:sz w:val="40"/>
    </w:rPr>
  </w:style>
  <w:style w:type="paragraph" w:styleId="Footer">
    <w:name w:val="footer"/>
    <w:basedOn w:val="Normal"/>
    <w:rsid w:val="00D03A8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03A8E"/>
  </w:style>
  <w:style w:type="paragraph" w:styleId="Header">
    <w:name w:val="header"/>
    <w:basedOn w:val="Normal"/>
    <w:rsid w:val="00D03A8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D03A8E"/>
    <w:pPr>
      <w:ind w:right="-874"/>
    </w:pPr>
    <w:rPr>
      <w:b/>
      <w:bCs/>
      <w:sz w:val="32"/>
    </w:rPr>
  </w:style>
  <w:style w:type="paragraph" w:styleId="BodyText2">
    <w:name w:val="Body Text 2"/>
    <w:basedOn w:val="Normal"/>
    <w:rsid w:val="00D03A8E"/>
    <w:rPr>
      <w:sz w:val="22"/>
    </w:rPr>
  </w:style>
  <w:style w:type="paragraph" w:styleId="BalloonText">
    <w:name w:val="Balloon Text"/>
    <w:basedOn w:val="Normal"/>
    <w:semiHidden/>
    <w:rsid w:val="00CB16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Projects\01%20-%20TTMU%20Standards\T01-07%20TTMU%20Site%20Acceptance%20Test%20(SAT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D08A379-63CA-43B7-90AF-3E0EA7A74E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DC0D6A-D6B6-4DA9-AD4A-1A4299C3662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T01-07 TTMU Site Acceptance Test (SAT)</Template>
  <TotalTime>255</TotalTime>
  <Pages>2</Pages>
  <Words>387</Words>
  <Characters>2210</Characters>
  <Application>Microsoft Office Word</Application>
  <DocSecurity>0</DocSecurity>
  <Lines>442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Tauranga Traffic Management Unit</vt:lpstr>
    </vt:vector>
  </TitlesOfParts>
  <Company>TCC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Tauranga Traffic Management Unit</dc:title>
  <dc:subject>T01-07 TTMU Site Acceptance Test (SAT)</dc:subject>
  <dc:creator>Haydn Wardley</dc:creator>
  <cp:keywords/>
  <dc:description/>
  <cp:lastModifiedBy>John Kinghorn</cp:lastModifiedBy>
  <cp:revision>21</cp:revision>
  <cp:lastPrinted>2021-06-14T01:54:00Z</cp:lastPrinted>
  <dcterms:created xsi:type="dcterms:W3CDTF">2010-10-08T02:43:00Z</dcterms:created>
  <dcterms:modified xsi:type="dcterms:W3CDTF">2023-08-18T00:37:00Z</dcterms:modified>
</cp:coreProperties>
</file>